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AE91F" w14:textId="14FD5702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jc w:val="center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  <w:u w:val="single" w:color="000000"/>
        </w:rPr>
        <w:t>実　施　要　項</w:t>
      </w:r>
    </w:p>
    <w:p w14:paraId="3ADE0F32" w14:textId="77777777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</w:p>
    <w:p w14:paraId="73F9CF32" w14:textId="0ECEF0E7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１　事業名</w:t>
      </w:r>
    </w:p>
    <w:p w14:paraId="518EAFCB" w14:textId="26318F8D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　２０２</w:t>
      </w:r>
      <w:r w:rsidR="000054A7">
        <w:rPr>
          <w:rFonts w:asciiTheme="majorEastAsia" w:eastAsiaTheme="majorEastAsia" w:hAnsiTheme="majorEastAsia" w:cs="ＭＳ ゴシック" w:hint="eastAsia"/>
          <w:sz w:val="21"/>
          <w:szCs w:val="21"/>
        </w:rPr>
        <w:t>６</w:t>
      </w: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夏</w:t>
      </w:r>
      <w:r w:rsidR="00600841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 </w:t>
      </w: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あまくさ自然学校</w:t>
      </w:r>
    </w:p>
    <w:p w14:paraId="184C61F6" w14:textId="24452E68" w:rsidR="00677CEB" w:rsidRPr="00875C36" w:rsidRDefault="005B6990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　　</w:t>
      </w:r>
      <w:r w:rsidR="00677CEB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　　　　　　　</w:t>
      </w:r>
      <w:r w:rsidR="00677CEB" w:rsidRPr="00875C36">
        <w:rPr>
          <w:rFonts w:asciiTheme="majorEastAsia" w:eastAsiaTheme="majorEastAsia" w:hAnsiTheme="majorEastAsia" w:cs="ＭＳ ゴシック" w:hint="eastAsia"/>
          <w:spacing w:val="-1"/>
          <w:sz w:val="21"/>
          <w:szCs w:val="21"/>
        </w:rPr>
        <w:t xml:space="preserve"> </w:t>
      </w:r>
    </w:p>
    <w:p w14:paraId="4556E419" w14:textId="77777777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２　趣旨</w:t>
      </w:r>
    </w:p>
    <w:p w14:paraId="317962BB" w14:textId="24EF277E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ind w:left="476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子どもたちが自然体験をする中で、「好奇心」「友情」「チャレンジ精神」などを育むことを目的と</w:t>
      </w:r>
      <w:r w:rsidR="00FD7125">
        <w:rPr>
          <w:rFonts w:asciiTheme="majorEastAsia" w:eastAsiaTheme="majorEastAsia" w:hAnsiTheme="majorEastAsia" w:cs="ＭＳ ゴシック" w:hint="eastAsia"/>
          <w:sz w:val="21"/>
          <w:szCs w:val="21"/>
        </w:rPr>
        <w:t>する</w:t>
      </w: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。</w:t>
      </w:r>
    </w:p>
    <w:p w14:paraId="18CD7CFF" w14:textId="77777777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</w:p>
    <w:p w14:paraId="24053F0C" w14:textId="6B8B540A" w:rsidR="008F07E4" w:rsidRPr="00875C36" w:rsidRDefault="00677CEB" w:rsidP="00067310">
      <w:pPr>
        <w:pStyle w:val="a3"/>
        <w:wordWrap/>
        <w:adjustRightInd/>
        <w:spacing w:line="276" w:lineRule="auto"/>
        <w:rPr>
          <w:rFonts w:asciiTheme="majorEastAsia" w:eastAsiaTheme="majorEastAsia" w:hAnsiTheme="majorEastAsia" w:cs="ＭＳ ゴシック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３　期日</w:t>
      </w:r>
      <w:r w:rsidR="00B575BE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・主な活動</w:t>
      </w:r>
    </w:p>
    <w:tbl>
      <w:tblPr>
        <w:tblStyle w:val="a8"/>
        <w:tblW w:w="9540" w:type="dxa"/>
        <w:tblInd w:w="236" w:type="dxa"/>
        <w:tblLook w:val="04A0" w:firstRow="1" w:lastRow="0" w:firstColumn="1" w:lastColumn="0" w:noHBand="0" w:noVBand="1"/>
      </w:tblPr>
      <w:tblGrid>
        <w:gridCol w:w="610"/>
        <w:gridCol w:w="2410"/>
        <w:gridCol w:w="2843"/>
        <w:gridCol w:w="3677"/>
      </w:tblGrid>
      <w:tr w:rsidR="00D9088D" w:rsidRPr="00875C36" w14:paraId="5024FDCA" w14:textId="77777777" w:rsidTr="00B1204F">
        <w:trPr>
          <w:trHeight w:val="301"/>
        </w:trPr>
        <w:tc>
          <w:tcPr>
            <w:tcW w:w="610" w:type="dxa"/>
            <w:tcBorders>
              <w:bottom w:val="single" w:sz="4" w:space="0" w:color="auto"/>
            </w:tcBorders>
          </w:tcPr>
          <w:p w14:paraId="0FBBBF4A" w14:textId="07D95CCF" w:rsidR="004D7D70" w:rsidRPr="00875C36" w:rsidRDefault="004D7D70" w:rsidP="00067310">
            <w:pPr>
              <w:pStyle w:val="a3"/>
              <w:wordWrap/>
              <w:adjustRightInd/>
              <w:spacing w:line="276" w:lineRule="auto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NO</w:t>
            </w:r>
          </w:p>
        </w:tc>
        <w:tc>
          <w:tcPr>
            <w:tcW w:w="2410" w:type="dxa"/>
            <w:tcBorders>
              <w:bottom w:val="nil"/>
            </w:tcBorders>
          </w:tcPr>
          <w:p w14:paraId="30A63ED1" w14:textId="4F73281B" w:rsidR="004D7D70" w:rsidRPr="00875C36" w:rsidRDefault="004D7D70" w:rsidP="00067310">
            <w:pPr>
              <w:pStyle w:val="a3"/>
              <w:wordWrap/>
              <w:adjustRightInd/>
              <w:spacing w:line="276" w:lineRule="auto"/>
              <w:jc w:val="center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日にち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14:paraId="74C4B5F5" w14:textId="18056543" w:rsidR="004D7D70" w:rsidRPr="00875C36" w:rsidRDefault="00E028E3" w:rsidP="00067310">
            <w:pPr>
              <w:pStyle w:val="a3"/>
              <w:wordWrap/>
              <w:adjustRightInd/>
              <w:spacing w:line="276" w:lineRule="auto"/>
              <w:jc w:val="center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サブ</w:t>
            </w:r>
            <w:r w:rsidR="004D7D7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タイトル</w:t>
            </w:r>
          </w:p>
        </w:tc>
        <w:tc>
          <w:tcPr>
            <w:tcW w:w="3677" w:type="dxa"/>
            <w:tcBorders>
              <w:bottom w:val="nil"/>
            </w:tcBorders>
          </w:tcPr>
          <w:p w14:paraId="398576A2" w14:textId="389FCC90" w:rsidR="004D7D70" w:rsidRPr="00875C36" w:rsidRDefault="004D7D70" w:rsidP="00067310">
            <w:pPr>
              <w:pStyle w:val="a3"/>
              <w:wordWrap/>
              <w:adjustRightInd/>
              <w:spacing w:line="276" w:lineRule="auto"/>
              <w:jc w:val="center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活動内容</w:t>
            </w:r>
          </w:p>
        </w:tc>
      </w:tr>
      <w:tr w:rsidR="00E77F00" w:rsidRPr="00875C36" w14:paraId="497BCEB5" w14:textId="29BD4DC7" w:rsidTr="00B1204F">
        <w:trPr>
          <w:trHeight w:val="586"/>
        </w:trPr>
        <w:tc>
          <w:tcPr>
            <w:tcW w:w="610" w:type="dxa"/>
            <w:tcBorders>
              <w:top w:val="nil"/>
            </w:tcBorders>
          </w:tcPr>
          <w:p w14:paraId="294FE403" w14:textId="3F27FF87" w:rsidR="00E77F00" w:rsidRPr="00875C36" w:rsidRDefault="00E77F00" w:rsidP="00E77F00">
            <w:pPr>
              <w:pStyle w:val="a3"/>
              <w:numPr>
                <w:ilvl w:val="0"/>
                <w:numId w:val="35"/>
              </w:numPr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</w:p>
          <w:p w14:paraId="2F7C2E30" w14:textId="77777777" w:rsidR="00E77F00" w:rsidRPr="00875C36" w:rsidRDefault="00E77F00" w:rsidP="00E77F00">
            <w:pPr>
              <w:pStyle w:val="a3"/>
              <w:snapToGrid w:val="0"/>
              <w:spacing w:line="240" w:lineRule="atLeast"/>
              <w:ind w:firstLineChars="400" w:firstLine="824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38BFAD3" w14:textId="79A6C8BF" w:rsidR="00E77F00" w:rsidRPr="00875C36" w:rsidRDefault="00E77F00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 xml:space="preserve">７月　</w:t>
            </w:r>
            <w:r w:rsidR="000054A7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４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日（土）～</w:t>
            </w:r>
          </w:p>
          <w:p w14:paraId="66F40852" w14:textId="2F988554" w:rsidR="00E77F00" w:rsidRPr="00875C36" w:rsidRDefault="000054A7" w:rsidP="00E77F00">
            <w:pPr>
              <w:ind w:firstLineChars="300" w:firstLine="630"/>
              <w:jc w:val="left"/>
              <w:rPr>
                <w:rFonts w:asciiTheme="majorEastAsia" w:eastAsiaTheme="majorEastAsia" w:hAnsiTheme="majorEastAsia" w:cs="ＭＳ ゴシック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Cs w:val="21"/>
              </w:rPr>
              <w:t>５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Cs w:val="21"/>
              </w:rPr>
              <w:t>日（日）１泊</w:t>
            </w:r>
          </w:p>
        </w:tc>
        <w:tc>
          <w:tcPr>
            <w:tcW w:w="2843" w:type="dxa"/>
            <w:tcBorders>
              <w:top w:val="nil"/>
            </w:tcBorders>
          </w:tcPr>
          <w:p w14:paraId="22BD3665" w14:textId="5B5EC15D" w:rsidR="00E77F00" w:rsidRPr="00875C36" w:rsidRDefault="009B65D3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おもいっきり</w:t>
            </w:r>
            <w:r w:rsidR="00A60075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</w:t>
            </w:r>
            <w:r w:rsidR="00A60075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であそぼう</w:t>
            </w:r>
            <w:r w:rsidR="005521D4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、恐竜の島へ行こう</w:t>
            </w:r>
            <w:r w:rsidR="00A60075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！</w:t>
            </w:r>
          </w:p>
        </w:tc>
        <w:tc>
          <w:tcPr>
            <w:tcW w:w="3677" w:type="dxa"/>
            <w:tcBorders>
              <w:top w:val="single" w:sz="4" w:space="0" w:color="auto"/>
            </w:tcBorders>
          </w:tcPr>
          <w:p w14:paraId="5E5D977E" w14:textId="07552E3A" w:rsidR="00E77F00" w:rsidRPr="00875C36" w:rsidRDefault="00A60075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化石採掘、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海あそび、ピザ</w:t>
            </w:r>
            <w:r w:rsidR="00981DB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等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体験他</w:t>
            </w:r>
          </w:p>
        </w:tc>
      </w:tr>
      <w:tr w:rsidR="00E77F00" w:rsidRPr="00875C36" w14:paraId="21FCAA96" w14:textId="77777777" w:rsidTr="00B1204F">
        <w:trPr>
          <w:trHeight w:val="599"/>
        </w:trPr>
        <w:tc>
          <w:tcPr>
            <w:tcW w:w="610" w:type="dxa"/>
          </w:tcPr>
          <w:p w14:paraId="20DBF2E7" w14:textId="36B056DD" w:rsidR="00E77F00" w:rsidRPr="00875C36" w:rsidRDefault="00E77F00" w:rsidP="00E77F00">
            <w:pPr>
              <w:pStyle w:val="a3"/>
              <w:numPr>
                <w:ilvl w:val="0"/>
                <w:numId w:val="35"/>
              </w:numPr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</w:p>
        </w:tc>
        <w:tc>
          <w:tcPr>
            <w:tcW w:w="2410" w:type="dxa"/>
          </w:tcPr>
          <w:p w14:paraId="3ECFD72A" w14:textId="586D8089" w:rsidR="00E77F00" w:rsidRPr="00875C36" w:rsidRDefault="00E77F00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７月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</w:t>
            </w:r>
            <w:r w:rsidR="000054A7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日（土）～</w:t>
            </w:r>
          </w:p>
          <w:p w14:paraId="3102467C" w14:textId="5BD019CD" w:rsidR="00E77F00" w:rsidRPr="00875C36" w:rsidRDefault="00E77F00" w:rsidP="00E77F00">
            <w:pPr>
              <w:pStyle w:val="a3"/>
              <w:snapToGrid w:val="0"/>
              <w:spacing w:line="240" w:lineRule="atLeast"/>
              <w:ind w:firstLineChars="200" w:firstLine="412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</w:t>
            </w:r>
            <w:r w:rsidR="000054A7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２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</w:t>
            </w:r>
            <w:r w:rsidR="008F28A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</w:t>
            </w:r>
            <w:r w:rsidR="00F65579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泊</w:t>
            </w:r>
          </w:p>
        </w:tc>
        <w:tc>
          <w:tcPr>
            <w:tcW w:w="2843" w:type="dxa"/>
          </w:tcPr>
          <w:p w14:paraId="3F56D039" w14:textId="6AA27C87" w:rsidR="00E77F00" w:rsidRPr="00875C36" w:rsidRDefault="00A60075" w:rsidP="00E77F00">
            <w:pPr>
              <w:pStyle w:val="a3"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でっかい魚をつろう、昆虫をさがそう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！</w:t>
            </w:r>
          </w:p>
        </w:tc>
        <w:tc>
          <w:tcPr>
            <w:tcW w:w="3677" w:type="dxa"/>
          </w:tcPr>
          <w:p w14:paraId="007EF7FF" w14:textId="77001A93" w:rsidR="00E77F00" w:rsidRPr="00875C36" w:rsidRDefault="00A60075" w:rsidP="00E77F00">
            <w:pPr>
              <w:pStyle w:val="a3"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釣り堀釣り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、カブトムシさがし、海あそび、ピザ</w:t>
            </w:r>
            <w:r w:rsidR="00981DB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等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体験他</w:t>
            </w:r>
          </w:p>
        </w:tc>
      </w:tr>
      <w:tr w:rsidR="00E77F00" w:rsidRPr="00875C36" w14:paraId="632897FD" w14:textId="77777777" w:rsidTr="00B1204F">
        <w:trPr>
          <w:trHeight w:val="525"/>
        </w:trPr>
        <w:tc>
          <w:tcPr>
            <w:tcW w:w="610" w:type="dxa"/>
          </w:tcPr>
          <w:p w14:paraId="36291F87" w14:textId="1526D80A" w:rsidR="00E77F00" w:rsidRPr="00875C36" w:rsidRDefault="00E77F00" w:rsidP="00E77F00">
            <w:pPr>
              <w:pStyle w:val="a3"/>
              <w:numPr>
                <w:ilvl w:val="0"/>
                <w:numId w:val="35"/>
              </w:numPr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</w:p>
        </w:tc>
        <w:tc>
          <w:tcPr>
            <w:tcW w:w="2410" w:type="dxa"/>
          </w:tcPr>
          <w:p w14:paraId="04BA8D5B" w14:textId="110FA0FD" w:rsidR="00E77F00" w:rsidRPr="00875C36" w:rsidRDefault="00E77F00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７月</w:t>
            </w:r>
            <w:r w:rsidR="000054A7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１８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</w:t>
            </w:r>
            <w:r w:rsidR="000054A7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土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）～</w:t>
            </w:r>
          </w:p>
          <w:p w14:paraId="62AB3C28" w14:textId="34C3F2E0" w:rsidR="00E77F00" w:rsidRPr="00875C36" w:rsidRDefault="007E64A9" w:rsidP="00E77F00">
            <w:pPr>
              <w:pStyle w:val="a3"/>
              <w:wordWrap/>
              <w:snapToGrid w:val="0"/>
              <w:spacing w:line="240" w:lineRule="atLeast"/>
              <w:ind w:firstLineChars="200" w:firstLine="412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１９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</w:t>
            </w:r>
            <w:r w:rsidR="009A577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泊</w:t>
            </w:r>
          </w:p>
        </w:tc>
        <w:tc>
          <w:tcPr>
            <w:tcW w:w="2843" w:type="dxa"/>
          </w:tcPr>
          <w:p w14:paraId="5E2FBA9F" w14:textId="72FCB3D2" w:rsidR="00E77F00" w:rsidRPr="00875C36" w:rsidRDefault="00892926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恐竜の島へ行こう、流しそーめん</w:t>
            </w:r>
            <w:r w:rsidR="00A93A4B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！</w:t>
            </w:r>
          </w:p>
        </w:tc>
        <w:tc>
          <w:tcPr>
            <w:tcW w:w="3677" w:type="dxa"/>
          </w:tcPr>
          <w:p w14:paraId="68175BC6" w14:textId="5A014964" w:rsidR="00E77F00" w:rsidRPr="00875C36" w:rsidRDefault="005521D4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化石採掘、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海あそび、</w:t>
            </w:r>
            <w:r w:rsidR="001B6407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流しそーめん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他</w:t>
            </w:r>
          </w:p>
        </w:tc>
      </w:tr>
      <w:tr w:rsidR="00445A98" w:rsidRPr="00875C36" w14:paraId="646A4D7F" w14:textId="77777777" w:rsidTr="00445A98">
        <w:trPr>
          <w:trHeight w:val="527"/>
        </w:trPr>
        <w:tc>
          <w:tcPr>
            <w:tcW w:w="610" w:type="dxa"/>
          </w:tcPr>
          <w:p w14:paraId="2B4E2E06" w14:textId="77777777" w:rsidR="00445A98" w:rsidRPr="00875C36" w:rsidRDefault="00445A98" w:rsidP="00E77F00">
            <w:pPr>
              <w:pStyle w:val="a3"/>
              <w:numPr>
                <w:ilvl w:val="0"/>
                <w:numId w:val="35"/>
              </w:numPr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</w:p>
        </w:tc>
        <w:tc>
          <w:tcPr>
            <w:tcW w:w="2410" w:type="dxa"/>
          </w:tcPr>
          <w:p w14:paraId="44129484" w14:textId="3963DF54" w:rsidR="00445A98" w:rsidRPr="00875C36" w:rsidRDefault="00445A98" w:rsidP="009F7474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７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月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２６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</w:t>
            </w:r>
            <w:r w:rsidR="00373AA5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）～</w:t>
            </w:r>
          </w:p>
          <w:p w14:paraId="71486E99" w14:textId="3BE85D60" w:rsidR="00445A98" w:rsidRPr="00875C36" w:rsidRDefault="00445A98" w:rsidP="009F7474">
            <w:pPr>
              <w:pStyle w:val="a3"/>
              <w:snapToGrid w:val="0"/>
              <w:spacing w:line="240" w:lineRule="atLeast"/>
              <w:ind w:firstLineChars="200" w:firstLine="412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２８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</w:t>
            </w:r>
            <w:r w:rsidR="00373AA5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火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２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泊</w:t>
            </w:r>
          </w:p>
        </w:tc>
        <w:tc>
          <w:tcPr>
            <w:tcW w:w="2843" w:type="dxa"/>
          </w:tcPr>
          <w:p w14:paraId="02C7DC4C" w14:textId="17D14406" w:rsidR="00445A98" w:rsidRDefault="00445A98" w:rsidP="00E77F00">
            <w:pPr>
              <w:pStyle w:val="a3"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離島探検</w:t>
            </w:r>
            <w:r w:rsidR="00800C1F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、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</w:t>
            </w:r>
            <w:r w:rsidR="005521D4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であそぼう</w:t>
            </w:r>
            <w:r w:rsidR="00800C1F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、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タコ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探し</w:t>
            </w:r>
            <w:r w:rsidR="005521D4" w:rsidRPr="005521D4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と</w:t>
            </w:r>
            <w:r w:rsidR="005521D4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ＢＢＱ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！</w:t>
            </w:r>
          </w:p>
        </w:tc>
        <w:tc>
          <w:tcPr>
            <w:tcW w:w="3677" w:type="dxa"/>
          </w:tcPr>
          <w:p w14:paraId="485AF4B3" w14:textId="52018333" w:rsidR="00445A98" w:rsidRDefault="00445A98" w:rsidP="00E77F00">
            <w:pPr>
              <w:pStyle w:val="a3"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離島探検、タコ</w:t>
            </w:r>
            <w:r w:rsidR="00C33228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探し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、海あそび、ピザ</w:t>
            </w:r>
            <w:r w:rsidR="00981DB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等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体験</w:t>
            </w:r>
            <w:r w:rsidR="005521D4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、</w:t>
            </w:r>
            <w:r w:rsidR="00357B47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防災体験、</w:t>
            </w:r>
            <w:r w:rsidR="005521D4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ＢＢＱ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他</w:t>
            </w:r>
          </w:p>
        </w:tc>
      </w:tr>
      <w:tr w:rsidR="00E77F00" w:rsidRPr="00875C36" w14:paraId="47A400DC" w14:textId="77777777" w:rsidTr="00B1204F">
        <w:trPr>
          <w:trHeight w:val="483"/>
        </w:trPr>
        <w:tc>
          <w:tcPr>
            <w:tcW w:w="610" w:type="dxa"/>
          </w:tcPr>
          <w:p w14:paraId="17B847A8" w14:textId="77777777" w:rsidR="00E77F00" w:rsidRDefault="009F7474" w:rsidP="009F7474">
            <w:pPr>
              <w:pStyle w:val="a3"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⑤</w:t>
            </w:r>
          </w:p>
          <w:p w14:paraId="0B59E084" w14:textId="2DDD4660" w:rsidR="009F7474" w:rsidRPr="00875C36" w:rsidRDefault="009F7474" w:rsidP="009F7474">
            <w:pPr>
              <w:pStyle w:val="a3"/>
              <w:wordWrap/>
              <w:snapToGrid w:val="0"/>
              <w:spacing w:line="240" w:lineRule="atLeast"/>
              <w:ind w:left="360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</w:p>
        </w:tc>
        <w:tc>
          <w:tcPr>
            <w:tcW w:w="2410" w:type="dxa"/>
          </w:tcPr>
          <w:p w14:paraId="74E84A1E" w14:textId="77777777" w:rsidR="005B70D3" w:rsidRDefault="00E77F00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７月</w:t>
            </w:r>
            <w:r w:rsidR="005B70D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３１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</w:t>
            </w:r>
            <w:r w:rsidR="003604C4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金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）～</w:t>
            </w:r>
          </w:p>
          <w:p w14:paraId="1206CE2B" w14:textId="12E9115A" w:rsidR="00E77F00" w:rsidRPr="00875C36" w:rsidRDefault="005B70D3" w:rsidP="005B70D3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８月　１日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（</w:t>
            </w:r>
            <w:r w:rsidR="003604C4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土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</w:t>
            </w:r>
            <w:r w:rsidR="003604C4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泊</w:t>
            </w:r>
          </w:p>
        </w:tc>
        <w:tc>
          <w:tcPr>
            <w:tcW w:w="2843" w:type="dxa"/>
          </w:tcPr>
          <w:p w14:paraId="2A201386" w14:textId="3E00895B" w:rsidR="00E77F00" w:rsidRPr="00875C36" w:rsidRDefault="00800C1F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でっかい魚をつろう、流しそーめん</w:t>
            </w:r>
            <w:r w:rsidR="00E77F00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！</w:t>
            </w:r>
          </w:p>
        </w:tc>
        <w:tc>
          <w:tcPr>
            <w:tcW w:w="3677" w:type="dxa"/>
          </w:tcPr>
          <w:p w14:paraId="2B99D598" w14:textId="5ABCA528" w:rsidR="00E77F00" w:rsidRPr="00875C36" w:rsidRDefault="00800C1F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釣り堀釣り</w:t>
            </w:r>
            <w:r w:rsidR="00FC7209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、</w:t>
            </w:r>
            <w:r w:rsidR="00B1204F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海あそび、</w:t>
            </w:r>
            <w:r w:rsidR="00C33228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流しそーめん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他</w:t>
            </w:r>
          </w:p>
        </w:tc>
      </w:tr>
      <w:tr w:rsidR="00E77F00" w:rsidRPr="00875C36" w14:paraId="0DA69323" w14:textId="77777777" w:rsidTr="00B1204F">
        <w:trPr>
          <w:trHeight w:val="360"/>
        </w:trPr>
        <w:tc>
          <w:tcPr>
            <w:tcW w:w="610" w:type="dxa"/>
          </w:tcPr>
          <w:p w14:paraId="0A025E9B" w14:textId="5E3FD407" w:rsidR="00E77F00" w:rsidRPr="00875C36" w:rsidRDefault="009F7474" w:rsidP="009F7474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⑥</w:t>
            </w:r>
          </w:p>
        </w:tc>
        <w:tc>
          <w:tcPr>
            <w:tcW w:w="2410" w:type="dxa"/>
          </w:tcPr>
          <w:p w14:paraId="5911D62E" w14:textId="46EA4881" w:rsidR="0089157F" w:rsidRDefault="005B70D3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８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月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 xml:space="preserve">　</w:t>
            </w:r>
            <w:r w:rsidR="00445A98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４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</w:t>
            </w:r>
            <w:r w:rsidR="00445A98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火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）～</w:t>
            </w:r>
          </w:p>
          <w:p w14:paraId="17F42445" w14:textId="29D05B3B" w:rsidR="00E77F00" w:rsidRPr="00875C36" w:rsidRDefault="00445A98" w:rsidP="005B70D3">
            <w:pPr>
              <w:pStyle w:val="a3"/>
              <w:wordWrap/>
              <w:snapToGrid w:val="0"/>
              <w:spacing w:line="240" w:lineRule="atLeast"/>
              <w:ind w:firstLineChars="300" w:firstLine="618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５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水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</w:t>
            </w:r>
            <w:r w:rsidR="003604C4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泊</w:t>
            </w:r>
          </w:p>
        </w:tc>
        <w:tc>
          <w:tcPr>
            <w:tcW w:w="2843" w:type="dxa"/>
          </w:tcPr>
          <w:p w14:paraId="0C203B3E" w14:textId="0160FAE1" w:rsidR="00E77F00" w:rsidRPr="00875C36" w:rsidRDefault="00254F83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海であそぼう</w:t>
            </w:r>
            <w:r w:rsidR="001B6407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、流しうどん</w:t>
            </w:r>
            <w:r w:rsidR="00E77F00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！</w:t>
            </w:r>
          </w:p>
        </w:tc>
        <w:tc>
          <w:tcPr>
            <w:tcW w:w="3677" w:type="dxa"/>
          </w:tcPr>
          <w:p w14:paraId="4B8D7AA3" w14:textId="4FB05CA0" w:rsidR="00E77F00" w:rsidRPr="00875C36" w:rsidRDefault="00800C1F" w:rsidP="00E77F00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流し</w:t>
            </w:r>
            <w:r w:rsidR="00FC7209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うどん、</w:t>
            </w:r>
            <w:r w:rsidR="00E77F00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海あそび他</w:t>
            </w:r>
          </w:p>
        </w:tc>
      </w:tr>
      <w:tr w:rsidR="00F65579" w:rsidRPr="00875C36" w14:paraId="4C090E5D" w14:textId="77777777" w:rsidTr="00B1204F">
        <w:trPr>
          <w:trHeight w:val="564"/>
        </w:trPr>
        <w:tc>
          <w:tcPr>
            <w:tcW w:w="610" w:type="dxa"/>
          </w:tcPr>
          <w:p w14:paraId="19E27940" w14:textId="7DD8AAB0" w:rsidR="00F65579" w:rsidRPr="00875C36" w:rsidRDefault="009F7474" w:rsidP="009F7474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⑦</w:t>
            </w:r>
          </w:p>
        </w:tc>
        <w:tc>
          <w:tcPr>
            <w:tcW w:w="2410" w:type="dxa"/>
          </w:tcPr>
          <w:p w14:paraId="43478DF2" w14:textId="7049365A" w:rsidR="00F65579" w:rsidRPr="00875C36" w:rsidRDefault="00F65579" w:rsidP="00F65579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８月</w:t>
            </w:r>
            <w:r w:rsidR="00DE0A88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 xml:space="preserve">　</w:t>
            </w:r>
            <w:r w:rsidR="00445A98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８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</w:t>
            </w:r>
            <w:r w:rsidR="00445A98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土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）～</w:t>
            </w:r>
          </w:p>
          <w:p w14:paraId="205258E7" w14:textId="02EB6FEF" w:rsidR="00F65579" w:rsidRPr="00875C36" w:rsidRDefault="00F65579" w:rsidP="00863FE3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　</w:t>
            </w:r>
            <w:r w:rsidR="00445A98">
              <w:rPr>
                <w:rFonts w:asciiTheme="majorEastAsia" w:eastAsiaTheme="majorEastAsia" w:hAnsiTheme="majorEastAsia" w:hint="eastAsia"/>
                <w:sz w:val="21"/>
                <w:szCs w:val="21"/>
              </w:rPr>
              <w:t>１０</w:t>
            </w:r>
            <w:r w:rsidR="00863FE3">
              <w:rPr>
                <w:rFonts w:asciiTheme="majorEastAsia" w:eastAsiaTheme="majorEastAsia" w:hAnsiTheme="majorEastAsia" w:hint="eastAsia"/>
                <w:sz w:val="21"/>
                <w:szCs w:val="21"/>
              </w:rPr>
              <w:t>日</w:t>
            </w:r>
            <w:r w:rsidRPr="00875C36">
              <w:rPr>
                <w:rFonts w:asciiTheme="majorEastAsia" w:eastAsiaTheme="majorEastAsia" w:hAnsiTheme="majorEastAsia" w:hint="eastAsia"/>
                <w:sz w:val="21"/>
                <w:szCs w:val="21"/>
              </w:rPr>
              <w:t>（</w:t>
            </w:r>
            <w:r w:rsidR="00445A98">
              <w:rPr>
                <w:rFonts w:asciiTheme="majorEastAsia" w:eastAsiaTheme="majorEastAsia" w:hAnsiTheme="majorEastAsia" w:hint="eastAsia"/>
                <w:sz w:val="21"/>
                <w:szCs w:val="21"/>
              </w:rPr>
              <w:t>月</w:t>
            </w:r>
            <w:r w:rsidRPr="00875C36">
              <w:rPr>
                <w:rFonts w:asciiTheme="majorEastAsia" w:eastAsiaTheme="majorEastAsia" w:hAnsiTheme="majorEastAsia" w:hint="eastAsia"/>
                <w:sz w:val="21"/>
                <w:szCs w:val="21"/>
              </w:rPr>
              <w:t>）</w:t>
            </w:r>
            <w:r w:rsidR="00863FE3">
              <w:rPr>
                <w:rFonts w:asciiTheme="majorEastAsia" w:eastAsiaTheme="majorEastAsia" w:hAnsiTheme="majorEastAsia" w:hint="eastAsia"/>
                <w:sz w:val="21"/>
                <w:szCs w:val="21"/>
              </w:rPr>
              <w:t>２</w:t>
            </w:r>
            <w:r w:rsidRPr="00875C36">
              <w:rPr>
                <w:rFonts w:asciiTheme="majorEastAsia" w:eastAsiaTheme="majorEastAsia" w:hAnsiTheme="majorEastAsia" w:hint="eastAsia"/>
                <w:sz w:val="21"/>
                <w:szCs w:val="21"/>
              </w:rPr>
              <w:t>泊</w:t>
            </w:r>
          </w:p>
        </w:tc>
        <w:tc>
          <w:tcPr>
            <w:tcW w:w="2843" w:type="dxa"/>
          </w:tcPr>
          <w:p w14:paraId="122968CB" w14:textId="6D214E6A" w:rsidR="00F65579" w:rsidRPr="00875C36" w:rsidRDefault="00800C1F" w:rsidP="00F65579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船釣りに挑戦、</w:t>
            </w:r>
            <w:r w:rsidR="00254F8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稲刈り</w:t>
            </w:r>
            <w:r w:rsidR="0055154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！</w:t>
            </w:r>
          </w:p>
        </w:tc>
        <w:tc>
          <w:tcPr>
            <w:tcW w:w="3677" w:type="dxa"/>
          </w:tcPr>
          <w:p w14:paraId="59A5E32D" w14:textId="6B76E46C" w:rsidR="00F65579" w:rsidRPr="00875C36" w:rsidRDefault="00800C1F" w:rsidP="00F65579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船釣り、</w:t>
            </w:r>
            <w:r w:rsidR="00254F8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稲刈り、</w:t>
            </w:r>
            <w:r w:rsidR="00F65579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海あそび、</w:t>
            </w:r>
            <w:r w:rsidR="00357B47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カヌー体験、</w:t>
            </w:r>
            <w:r w:rsidR="00F65579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ピザ</w:t>
            </w:r>
            <w:r w:rsidR="00981DB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等</w:t>
            </w:r>
            <w:r w:rsidR="00F65579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体験他</w:t>
            </w:r>
          </w:p>
        </w:tc>
      </w:tr>
      <w:tr w:rsidR="00F65579" w:rsidRPr="00875C36" w14:paraId="54800300" w14:textId="77777777" w:rsidTr="00B1204F">
        <w:trPr>
          <w:trHeight w:val="489"/>
        </w:trPr>
        <w:tc>
          <w:tcPr>
            <w:tcW w:w="610" w:type="dxa"/>
          </w:tcPr>
          <w:p w14:paraId="0B8A9CD2" w14:textId="75A390D0" w:rsidR="00F65579" w:rsidRPr="00875C36" w:rsidRDefault="009F7474" w:rsidP="009F7474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⑧</w:t>
            </w:r>
          </w:p>
        </w:tc>
        <w:tc>
          <w:tcPr>
            <w:tcW w:w="2410" w:type="dxa"/>
          </w:tcPr>
          <w:p w14:paraId="2B2BA2D6" w14:textId="0D2E18FB" w:rsidR="00F65579" w:rsidRPr="00875C36" w:rsidRDefault="00F65579" w:rsidP="00F65579">
            <w:pPr>
              <w:pStyle w:val="a3"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８月１</w:t>
            </w:r>
            <w:r w:rsidR="00800C1F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７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（</w:t>
            </w:r>
            <w:r w:rsidR="00800C1F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月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～</w:t>
            </w:r>
          </w:p>
          <w:p w14:paraId="5FAECC26" w14:textId="293C0BE4" w:rsidR="00F65579" w:rsidRPr="00875C36" w:rsidRDefault="00F65579" w:rsidP="00F65579">
            <w:pPr>
              <w:pStyle w:val="a3"/>
              <w:snapToGrid w:val="0"/>
              <w:spacing w:line="240" w:lineRule="atLeast"/>
              <w:ind w:firstLineChars="200" w:firstLine="412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</w:t>
            </w:r>
            <w:r w:rsidR="00800C1F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８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（</w:t>
            </w:r>
            <w:r w:rsidR="00C33228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火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）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１泊</w:t>
            </w:r>
          </w:p>
        </w:tc>
        <w:tc>
          <w:tcPr>
            <w:tcW w:w="2843" w:type="dxa"/>
          </w:tcPr>
          <w:p w14:paraId="4FDABFEB" w14:textId="22AD3D03" w:rsidR="00F65579" w:rsidRPr="00875C36" w:rsidRDefault="00F65579" w:rsidP="00B1204F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海であそぼう</w:t>
            </w:r>
            <w:r w:rsidR="001B6407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、流し</w:t>
            </w:r>
            <w:r w:rsidR="00981DB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うどん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！</w:t>
            </w:r>
          </w:p>
        </w:tc>
        <w:tc>
          <w:tcPr>
            <w:tcW w:w="3677" w:type="dxa"/>
          </w:tcPr>
          <w:p w14:paraId="16018CB7" w14:textId="31FBB2E4" w:rsidR="00F65579" w:rsidRPr="00875C36" w:rsidRDefault="00F65579" w:rsidP="00F65579">
            <w:pPr>
              <w:pStyle w:val="a3"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海あそび、</w:t>
            </w:r>
            <w:r w:rsidR="0089157F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防災体験、</w:t>
            </w:r>
            <w:r w:rsidR="00800C1F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流し</w:t>
            </w:r>
            <w:r w:rsidR="00981DB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うどん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他</w:t>
            </w:r>
          </w:p>
        </w:tc>
      </w:tr>
      <w:tr w:rsidR="00F65579" w:rsidRPr="00875C36" w14:paraId="2DC504E5" w14:textId="77777777" w:rsidTr="00B1204F">
        <w:trPr>
          <w:trHeight w:val="552"/>
        </w:trPr>
        <w:tc>
          <w:tcPr>
            <w:tcW w:w="610" w:type="dxa"/>
          </w:tcPr>
          <w:p w14:paraId="3039ED92" w14:textId="685C174A" w:rsidR="00F65579" w:rsidRPr="00875C36" w:rsidRDefault="009F7474" w:rsidP="009F7474">
            <w:pPr>
              <w:pStyle w:val="a3"/>
              <w:wordWrap/>
              <w:snapToGrid w:val="0"/>
              <w:spacing w:line="240" w:lineRule="atLeast"/>
              <w:jc w:val="lef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⑨</w:t>
            </w:r>
          </w:p>
        </w:tc>
        <w:tc>
          <w:tcPr>
            <w:tcW w:w="2410" w:type="dxa"/>
          </w:tcPr>
          <w:p w14:paraId="6E208CAF" w14:textId="1F7FA36D" w:rsidR="00F65579" w:rsidRPr="00875C36" w:rsidRDefault="00F65579" w:rsidP="00F65579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８月２</w:t>
            </w:r>
            <w:r w:rsidR="00863FE3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１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日（金）～</w:t>
            </w:r>
          </w:p>
          <w:p w14:paraId="395BBB74" w14:textId="551F064F" w:rsidR="00F65579" w:rsidRPr="00875C36" w:rsidRDefault="00F65579" w:rsidP="00F65579">
            <w:pPr>
              <w:rPr>
                <w:rFonts w:asciiTheme="majorEastAsia" w:eastAsiaTheme="majorEastAsia" w:hAnsiTheme="majorEastAsia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Cs w:val="21"/>
              </w:rPr>
              <w:t xml:space="preserve">　　２</w:t>
            </w:r>
            <w:r w:rsidR="00254F83">
              <w:rPr>
                <w:rFonts w:asciiTheme="majorEastAsia" w:eastAsiaTheme="majorEastAsia" w:hAnsiTheme="majorEastAsia" w:cs="ＭＳ ゴシック" w:hint="eastAsia"/>
                <w:szCs w:val="21"/>
              </w:rPr>
              <w:t>２</w:t>
            </w:r>
            <w:r w:rsidRPr="00875C36">
              <w:rPr>
                <w:rFonts w:asciiTheme="majorEastAsia" w:eastAsiaTheme="majorEastAsia" w:hAnsiTheme="majorEastAsia" w:cs="ＭＳ ゴシック" w:hint="eastAsia"/>
                <w:szCs w:val="21"/>
              </w:rPr>
              <w:t>日（土）１泊</w:t>
            </w:r>
          </w:p>
        </w:tc>
        <w:tc>
          <w:tcPr>
            <w:tcW w:w="2843" w:type="dxa"/>
          </w:tcPr>
          <w:p w14:paraId="0F331A93" w14:textId="704BDA76" w:rsidR="00F65579" w:rsidRPr="00875C36" w:rsidRDefault="003C3DF1" w:rsidP="00F65579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海であそぼう</w:t>
            </w:r>
            <w:r w:rsidR="005B4B50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、</w:t>
            </w:r>
            <w:r w:rsidR="00F65579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そば打ちに挑戦</w:t>
            </w:r>
            <w:r w:rsidR="00F65579"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！</w:t>
            </w:r>
          </w:p>
        </w:tc>
        <w:tc>
          <w:tcPr>
            <w:tcW w:w="3677" w:type="dxa"/>
          </w:tcPr>
          <w:p w14:paraId="368F2D2E" w14:textId="6526DC81" w:rsidR="00F65579" w:rsidRPr="00875C36" w:rsidRDefault="00F65579" w:rsidP="00F65579">
            <w:pPr>
              <w:pStyle w:val="a3"/>
              <w:wordWrap/>
              <w:snapToGrid w:val="0"/>
              <w:spacing w:line="240" w:lineRule="atLeast"/>
              <w:rPr>
                <w:rFonts w:asciiTheme="majorEastAsia" w:eastAsiaTheme="majorEastAsia" w:hAnsiTheme="majorEastAsia" w:cs="ＭＳ ゴシック"/>
                <w:sz w:val="21"/>
                <w:szCs w:val="21"/>
              </w:rPr>
            </w:pP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海あそび、</w:t>
            </w:r>
            <w:r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そば打ち</w:t>
            </w:r>
            <w:r w:rsidRPr="00875C36">
              <w:rPr>
                <w:rFonts w:asciiTheme="majorEastAsia" w:eastAsiaTheme="majorEastAsia" w:hAnsiTheme="majorEastAsia" w:cs="ＭＳ ゴシック" w:hint="eastAsia"/>
                <w:sz w:val="21"/>
                <w:szCs w:val="21"/>
              </w:rPr>
              <w:t>体験他</w:t>
            </w:r>
          </w:p>
        </w:tc>
      </w:tr>
    </w:tbl>
    <w:p w14:paraId="5556094D" w14:textId="22177504" w:rsidR="00B575BE" w:rsidRPr="00875C36" w:rsidRDefault="00B575BE" w:rsidP="00067310">
      <w:pPr>
        <w:pStyle w:val="a3"/>
        <w:wordWrap/>
        <w:adjustRightInd/>
        <w:spacing w:line="276" w:lineRule="auto"/>
        <w:rPr>
          <w:rFonts w:asciiTheme="majorEastAsia" w:eastAsiaTheme="majorEastAsia" w:hAnsiTheme="majorEastAsia" w:cs="ＭＳ ゴシック"/>
          <w:sz w:val="21"/>
          <w:szCs w:val="21"/>
        </w:rPr>
      </w:pPr>
    </w:p>
    <w:p w14:paraId="76ADB2CC" w14:textId="26F637B9" w:rsidR="00677CEB" w:rsidRPr="00875C36" w:rsidRDefault="00677CEB" w:rsidP="00067310">
      <w:pPr>
        <w:pStyle w:val="a3"/>
        <w:wordWrap/>
        <w:adjustRightInd/>
        <w:spacing w:line="276" w:lineRule="auto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４　活動地（キャンプ地）</w:t>
      </w:r>
    </w:p>
    <w:p w14:paraId="2891EFC3" w14:textId="77BA106F" w:rsidR="00677CEB" w:rsidRDefault="00677CEB" w:rsidP="00067310">
      <w:pPr>
        <w:pStyle w:val="a3"/>
        <w:wordWrap/>
        <w:adjustRightInd/>
        <w:spacing w:line="276" w:lineRule="auto"/>
        <w:rPr>
          <w:rFonts w:asciiTheme="majorEastAsia" w:eastAsiaTheme="majorEastAsia" w:hAnsiTheme="majorEastAsia" w:cs="ＭＳ ゴシック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　天草市全域及び竜洞山みどりの村キャンプ場周辺</w:t>
      </w:r>
    </w:p>
    <w:p w14:paraId="24041F2E" w14:textId="77777777" w:rsidR="009B65D3" w:rsidRPr="00875C36" w:rsidRDefault="009B65D3" w:rsidP="00067310">
      <w:pPr>
        <w:pStyle w:val="a3"/>
        <w:wordWrap/>
        <w:adjustRightInd/>
        <w:spacing w:line="276" w:lineRule="auto"/>
        <w:rPr>
          <w:rFonts w:asciiTheme="majorEastAsia" w:eastAsiaTheme="majorEastAsia" w:hAnsiTheme="majorEastAsia"/>
          <w:spacing w:val="0"/>
          <w:sz w:val="21"/>
          <w:szCs w:val="21"/>
        </w:rPr>
      </w:pPr>
    </w:p>
    <w:p w14:paraId="01A7D546" w14:textId="2E7D7FF6" w:rsidR="00677CEB" w:rsidRPr="00875C36" w:rsidRDefault="00677CEB" w:rsidP="00067310">
      <w:pPr>
        <w:pStyle w:val="a3"/>
        <w:wordWrap/>
        <w:adjustRightInd/>
        <w:spacing w:line="276" w:lineRule="auto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５　参加対象者</w:t>
      </w:r>
    </w:p>
    <w:p w14:paraId="6C893C99" w14:textId="27E4467E" w:rsidR="001A0691" w:rsidRDefault="00E028E3" w:rsidP="00867F4A">
      <w:pPr>
        <w:pStyle w:val="a3"/>
        <w:wordWrap/>
        <w:adjustRightInd/>
        <w:spacing w:line="276" w:lineRule="auto"/>
        <w:ind w:firstLineChars="200" w:firstLine="412"/>
        <w:rPr>
          <w:rFonts w:asciiTheme="majorEastAsia" w:eastAsiaTheme="majorEastAsia" w:hAnsiTheme="majorEastAsia" w:cs="Century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①</w:t>
      </w:r>
      <w:r w:rsidR="00463D8E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②③</w:t>
      </w:r>
      <w:r w:rsidR="00F82584">
        <w:rPr>
          <w:rFonts w:asciiTheme="majorEastAsia" w:eastAsiaTheme="majorEastAsia" w:hAnsiTheme="majorEastAsia" w:cs="ＭＳ ゴシック" w:hint="eastAsia"/>
          <w:sz w:val="21"/>
          <w:szCs w:val="21"/>
        </w:rPr>
        <w:t>④</w:t>
      </w: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⑤</w:t>
      </w:r>
      <w:r w:rsidR="00463D8E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⑥</w:t>
      </w:r>
      <w:r w:rsidR="00562372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⑧</w:t>
      </w:r>
      <w:bookmarkStart w:id="0" w:name="_Hlk69124551"/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⑨</w:t>
      </w:r>
      <w:r w:rsidR="00677CEB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小学１年生～中学３年生　各２５人</w:t>
      </w:r>
      <w:bookmarkEnd w:id="0"/>
      <w:r w:rsidR="00677CEB" w:rsidRPr="00875C36">
        <w:rPr>
          <w:rFonts w:asciiTheme="majorEastAsia" w:eastAsiaTheme="majorEastAsia" w:hAnsiTheme="majorEastAsia" w:cs="Century"/>
          <w:sz w:val="21"/>
          <w:szCs w:val="21"/>
        </w:rPr>
        <w:tab/>
      </w:r>
      <w:r w:rsidR="00867F4A">
        <w:rPr>
          <w:rFonts w:asciiTheme="majorEastAsia" w:eastAsiaTheme="majorEastAsia" w:hAnsiTheme="majorEastAsia" w:cs="Century" w:hint="eastAsia"/>
          <w:sz w:val="21"/>
          <w:szCs w:val="21"/>
        </w:rPr>
        <w:t xml:space="preserve">　</w:t>
      </w:r>
    </w:p>
    <w:p w14:paraId="0587FE97" w14:textId="0F10396E" w:rsidR="00677CEB" w:rsidRDefault="00F82584" w:rsidP="00867F4A">
      <w:pPr>
        <w:pStyle w:val="a3"/>
        <w:wordWrap/>
        <w:adjustRightInd/>
        <w:spacing w:line="276" w:lineRule="auto"/>
        <w:ind w:firstLineChars="200" w:firstLine="416"/>
        <w:rPr>
          <w:rFonts w:asciiTheme="majorEastAsia" w:eastAsiaTheme="majorEastAsia" w:hAnsiTheme="majorEastAsia" w:cs="ＭＳ ゴシック"/>
          <w:color w:val="000000" w:themeColor="text1"/>
          <w:spacing w:val="-1"/>
          <w:sz w:val="21"/>
          <w:szCs w:val="21"/>
        </w:rPr>
      </w:pPr>
      <w:r>
        <w:rPr>
          <w:rFonts w:asciiTheme="majorEastAsia" w:eastAsiaTheme="majorEastAsia" w:hAnsiTheme="majorEastAsia" w:cs="ＭＳ ゴシック" w:hint="eastAsia"/>
          <w:color w:val="000000" w:themeColor="text1"/>
          <w:spacing w:val="-1"/>
          <w:sz w:val="21"/>
          <w:szCs w:val="21"/>
        </w:rPr>
        <w:t>⑦</w:t>
      </w:r>
      <w:r w:rsidR="006F3EA6" w:rsidRPr="00790AAA">
        <w:rPr>
          <w:rFonts w:asciiTheme="majorEastAsia" w:eastAsiaTheme="majorEastAsia" w:hAnsiTheme="majorEastAsia" w:cs="ＭＳ ゴシック" w:hint="eastAsia"/>
          <w:color w:val="000000" w:themeColor="text1"/>
          <w:spacing w:val="-1"/>
          <w:sz w:val="21"/>
          <w:szCs w:val="21"/>
        </w:rPr>
        <w:t>のみ</w:t>
      </w:r>
      <w:r w:rsidR="001A0691">
        <w:rPr>
          <w:rFonts w:asciiTheme="majorEastAsia" w:eastAsiaTheme="majorEastAsia" w:hAnsiTheme="majorEastAsia" w:cs="ＭＳ ゴシック" w:hint="eastAsia"/>
          <w:color w:val="000000" w:themeColor="text1"/>
          <w:spacing w:val="-1"/>
          <w:sz w:val="21"/>
          <w:szCs w:val="21"/>
        </w:rPr>
        <w:t xml:space="preserve">　　　　　</w:t>
      </w:r>
      <w:r w:rsidR="00867F4A" w:rsidRPr="00790AAA">
        <w:rPr>
          <w:rFonts w:asciiTheme="majorEastAsia" w:eastAsiaTheme="majorEastAsia" w:hAnsiTheme="majorEastAsia" w:cs="ＭＳ ゴシック" w:hint="eastAsia"/>
          <w:color w:val="000000" w:themeColor="text1"/>
          <w:spacing w:val="-1"/>
          <w:sz w:val="21"/>
          <w:szCs w:val="21"/>
        </w:rPr>
        <w:t>小</w:t>
      </w:r>
      <w:r w:rsidR="00351846" w:rsidRPr="00790AAA">
        <w:rPr>
          <w:rFonts w:asciiTheme="majorEastAsia" w:eastAsiaTheme="majorEastAsia" w:hAnsiTheme="majorEastAsia" w:cs="ＭＳ ゴシック" w:hint="eastAsia"/>
          <w:color w:val="000000" w:themeColor="text1"/>
          <w:sz w:val="21"/>
          <w:szCs w:val="21"/>
        </w:rPr>
        <w:t xml:space="preserve">学４年生～中学３年生　</w:t>
      </w:r>
      <w:r w:rsidR="001A0691">
        <w:rPr>
          <w:rFonts w:asciiTheme="majorEastAsia" w:eastAsiaTheme="majorEastAsia" w:hAnsiTheme="majorEastAsia" w:cs="ＭＳ ゴシック" w:hint="eastAsia"/>
          <w:color w:val="000000" w:themeColor="text1"/>
          <w:sz w:val="21"/>
          <w:szCs w:val="21"/>
        </w:rPr>
        <w:t xml:space="preserve">　</w:t>
      </w:r>
      <w:r w:rsidR="00351846" w:rsidRPr="00790AAA">
        <w:rPr>
          <w:rFonts w:asciiTheme="majorEastAsia" w:eastAsiaTheme="majorEastAsia" w:hAnsiTheme="majorEastAsia" w:cs="ＭＳ ゴシック" w:hint="eastAsia"/>
          <w:color w:val="000000" w:themeColor="text1"/>
          <w:sz w:val="21"/>
          <w:szCs w:val="21"/>
        </w:rPr>
        <w:t>２５人</w:t>
      </w:r>
      <w:r w:rsidR="00677CEB" w:rsidRPr="00790AAA">
        <w:rPr>
          <w:rFonts w:asciiTheme="majorEastAsia" w:eastAsiaTheme="majorEastAsia" w:hAnsiTheme="majorEastAsia" w:cs="ＭＳ ゴシック" w:hint="eastAsia"/>
          <w:color w:val="000000" w:themeColor="text1"/>
          <w:spacing w:val="-1"/>
          <w:sz w:val="21"/>
          <w:szCs w:val="21"/>
        </w:rPr>
        <w:t xml:space="preserve"> </w:t>
      </w:r>
    </w:p>
    <w:p w14:paraId="446E5AE7" w14:textId="7046B1EF" w:rsidR="00FD7125" w:rsidRPr="00790AAA" w:rsidRDefault="00FD7125" w:rsidP="00867F4A">
      <w:pPr>
        <w:pStyle w:val="a3"/>
        <w:wordWrap/>
        <w:adjustRightInd/>
        <w:spacing w:line="276" w:lineRule="auto"/>
        <w:ind w:firstLineChars="200" w:firstLine="420"/>
        <w:rPr>
          <w:rFonts w:asciiTheme="majorEastAsia" w:eastAsiaTheme="majorEastAsia" w:hAnsiTheme="majorEastAsia"/>
          <w:color w:val="000000" w:themeColor="text1"/>
          <w:spacing w:val="0"/>
          <w:sz w:val="21"/>
          <w:szCs w:val="21"/>
        </w:rPr>
      </w:pPr>
    </w:p>
    <w:p w14:paraId="4D3E954F" w14:textId="3DDC1C54" w:rsidR="00677CEB" w:rsidRPr="00790AAA" w:rsidRDefault="00677CEB" w:rsidP="00067310">
      <w:pPr>
        <w:pStyle w:val="a3"/>
        <w:wordWrap/>
        <w:adjustRightInd/>
        <w:spacing w:line="276" w:lineRule="auto"/>
        <w:rPr>
          <w:rFonts w:asciiTheme="majorEastAsia" w:eastAsiaTheme="majorEastAsia" w:hAnsiTheme="majorEastAsia"/>
          <w:color w:val="000000" w:themeColor="text1"/>
          <w:spacing w:val="0"/>
          <w:sz w:val="21"/>
          <w:szCs w:val="21"/>
        </w:rPr>
      </w:pPr>
      <w:r w:rsidRPr="00790AAA">
        <w:rPr>
          <w:rFonts w:asciiTheme="majorEastAsia" w:eastAsiaTheme="majorEastAsia" w:hAnsiTheme="majorEastAsia" w:cs="ＭＳ ゴシック" w:hint="eastAsia"/>
          <w:color w:val="000000" w:themeColor="text1"/>
          <w:sz w:val="21"/>
          <w:szCs w:val="21"/>
        </w:rPr>
        <w:t>６　参加費</w:t>
      </w:r>
    </w:p>
    <w:p w14:paraId="25E9C3F1" w14:textId="369B9EE7" w:rsidR="00677CEB" w:rsidRPr="001A0691" w:rsidRDefault="001A0691" w:rsidP="001A0691">
      <w:pPr>
        <w:pStyle w:val="a3"/>
        <w:wordWrap/>
        <w:adjustRightInd/>
        <w:spacing w:line="276" w:lineRule="auto"/>
        <w:ind w:leftChars="200" w:left="420"/>
        <w:jc w:val="left"/>
        <w:rPr>
          <w:rFonts w:asciiTheme="majorEastAsia" w:eastAsiaTheme="majorEastAsia" w:hAnsiTheme="majorEastAsia" w:cs="ＭＳ ゴシック"/>
          <w:sz w:val="22"/>
          <w:szCs w:val="22"/>
        </w:rPr>
      </w:pPr>
      <w:r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①</w:t>
      </w:r>
      <w:r w:rsidR="00141369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③</w:t>
      </w:r>
      <w:r w:rsidR="005521D4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⑨</w:t>
      </w:r>
      <w:r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一人</w:t>
      </w:r>
      <w:r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１</w:t>
      </w:r>
      <w:r w:rsidR="005521D4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６</w:t>
      </w:r>
      <w:r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，５００</w:t>
      </w:r>
      <w:r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円　　②</w:t>
      </w:r>
      <w:r w:rsidR="005521D4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 xml:space="preserve">　</w:t>
      </w:r>
      <w:r w:rsidR="00660145"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一人１</w:t>
      </w:r>
      <w:r w:rsidR="005521D4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８</w:t>
      </w:r>
      <w:r w:rsidR="00660145"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，５００円</w:t>
      </w:r>
      <w:r w:rsidR="003E69E2"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 xml:space="preserve">　　</w:t>
      </w:r>
      <w:r w:rsidR="005521D4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④</w:t>
      </w:r>
      <w:r w:rsidR="003E69E2"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一人２</w:t>
      </w:r>
      <w:r w:rsidR="005521D4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５</w:t>
      </w:r>
      <w:r w:rsidR="003E69E2"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 xml:space="preserve">，０００円  </w:t>
      </w:r>
      <w:r w:rsidR="00BE140F"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 xml:space="preserve">　</w:t>
      </w:r>
      <w:r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 xml:space="preserve">　　　　　　　　⑤</w:t>
      </w:r>
      <w:r w:rsidR="00141369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 xml:space="preserve">　</w:t>
      </w:r>
      <w:r w:rsidR="005521D4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 xml:space="preserve">　</w:t>
      </w:r>
      <w:r w:rsidR="003E69E2"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一人</w:t>
      </w:r>
      <w:r w:rsidR="005521D4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１８</w:t>
      </w:r>
      <w:r w:rsidR="003E69E2"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，０００円</w:t>
      </w:r>
      <w:bookmarkStart w:id="1" w:name="_Hlk69508831"/>
      <w:r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 xml:space="preserve">　　</w:t>
      </w:r>
      <w:r w:rsidRPr="001A0691">
        <w:rPr>
          <w:rFonts w:asciiTheme="majorEastAsia" w:eastAsiaTheme="majorEastAsia" w:hAnsiTheme="majorEastAsia" w:cs="ＭＳ ゴシック" w:hint="eastAsia"/>
          <w:sz w:val="22"/>
          <w:szCs w:val="22"/>
        </w:rPr>
        <w:t>⑥</w:t>
      </w:r>
      <w:r w:rsidR="005521D4">
        <w:rPr>
          <w:rFonts w:asciiTheme="majorEastAsia" w:eastAsiaTheme="majorEastAsia" w:hAnsiTheme="majorEastAsia" w:cs="ＭＳ ゴシック" w:hint="eastAsia"/>
          <w:sz w:val="22"/>
          <w:szCs w:val="22"/>
        </w:rPr>
        <w:t>⑧</w:t>
      </w:r>
      <w:r w:rsidRPr="001A0691">
        <w:rPr>
          <w:rFonts w:asciiTheme="majorEastAsia" w:eastAsiaTheme="majorEastAsia" w:hAnsiTheme="majorEastAsia" w:cs="ＭＳ ゴシック" w:hint="eastAsia"/>
          <w:sz w:val="22"/>
          <w:szCs w:val="22"/>
        </w:rPr>
        <w:t>一人１５，５００円</w:t>
      </w:r>
      <w:r>
        <w:rPr>
          <w:rFonts w:asciiTheme="majorEastAsia" w:eastAsiaTheme="majorEastAsia" w:hAnsiTheme="majorEastAsia" w:cs="ＭＳ ゴシック" w:hint="eastAsia"/>
          <w:sz w:val="22"/>
          <w:szCs w:val="22"/>
        </w:rPr>
        <w:t xml:space="preserve">　　⑦</w:t>
      </w:r>
      <w:r w:rsidR="003E69E2"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一人</w:t>
      </w:r>
      <w:r w:rsidR="005521D4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>２６</w:t>
      </w:r>
      <w:r w:rsidR="003E69E2" w:rsidRPr="001A0691"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 xml:space="preserve">，０００円    </w:t>
      </w:r>
      <w:r>
        <w:rPr>
          <w:rFonts w:asciiTheme="majorEastAsia" w:eastAsiaTheme="majorEastAsia" w:hAnsiTheme="majorEastAsia" w:cs="ＭＳ ゴシック" w:hint="eastAsia"/>
          <w:color w:val="000000" w:themeColor="text1"/>
          <w:sz w:val="22"/>
          <w:szCs w:val="22"/>
        </w:rPr>
        <w:t xml:space="preserve">　　　　　　</w:t>
      </w:r>
      <w:bookmarkEnd w:id="1"/>
      <w:r w:rsidR="00677CEB" w:rsidRPr="001A0691">
        <w:rPr>
          <w:rFonts w:asciiTheme="majorEastAsia" w:eastAsiaTheme="majorEastAsia" w:hAnsiTheme="majorEastAsia" w:cs="ＭＳ ゴシック" w:hint="eastAsia"/>
          <w:spacing w:val="-1"/>
          <w:sz w:val="22"/>
          <w:szCs w:val="22"/>
        </w:rPr>
        <w:t xml:space="preserve">  </w:t>
      </w:r>
      <w:r w:rsidR="00660145" w:rsidRPr="001A0691">
        <w:rPr>
          <w:rFonts w:asciiTheme="majorEastAsia" w:eastAsiaTheme="majorEastAsia" w:hAnsiTheme="majorEastAsia" w:cs="ＭＳ ゴシック" w:hint="eastAsia"/>
          <w:spacing w:val="-1"/>
          <w:sz w:val="22"/>
          <w:szCs w:val="22"/>
        </w:rPr>
        <w:t xml:space="preserve"> </w:t>
      </w:r>
      <w:r w:rsidR="008953B9" w:rsidRPr="001A0691">
        <w:rPr>
          <w:rFonts w:asciiTheme="majorEastAsia" w:eastAsiaTheme="majorEastAsia" w:hAnsiTheme="majorEastAsia" w:cs="ＭＳ ゴシック" w:hint="eastAsia"/>
          <w:sz w:val="22"/>
          <w:szCs w:val="22"/>
        </w:rPr>
        <w:t xml:space="preserve">　</w:t>
      </w:r>
    </w:p>
    <w:p w14:paraId="164E65C5" w14:textId="77777777" w:rsidR="003314DC" w:rsidRDefault="003314DC" w:rsidP="009E57FE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 w:cs="ＭＳ ゴシック"/>
          <w:sz w:val="22"/>
          <w:szCs w:val="22"/>
        </w:rPr>
      </w:pPr>
    </w:p>
    <w:p w14:paraId="260C5E71" w14:textId="787BAFB6" w:rsidR="009E57FE" w:rsidRDefault="00677CEB" w:rsidP="009E57FE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 w:cs="ＭＳ ゴシック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７　プログラム（予定）</w:t>
      </w:r>
      <w:bookmarkStart w:id="2" w:name="_Hlk102137990"/>
    </w:p>
    <w:p w14:paraId="3CBB97AB" w14:textId="178C08BB" w:rsidR="009B65D3" w:rsidRDefault="009B65D3" w:rsidP="009B65D3">
      <w:pPr>
        <w:autoSpaceDE w:val="0"/>
        <w:autoSpaceDN w:val="0"/>
        <w:snapToGrid w:val="0"/>
        <w:spacing w:line="240" w:lineRule="atLeast"/>
        <w:ind w:leftChars="100" w:left="1652" w:hangingChars="700" w:hanging="1442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①</w:t>
      </w:r>
      <w:r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７月</w:t>
      </w: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４</w:t>
      </w:r>
      <w:r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日：集合・・</w:t>
      </w: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</w:t>
      </w:r>
      <w:r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・・開校式・・食事（弁当）・・</w:t>
      </w:r>
      <w:r w:rsidRPr="00762FB1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化石採掘・博物館見学</w:t>
      </w:r>
      <w:r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Pr="00FD7125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海あそび</w:t>
      </w:r>
      <w:r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</w:t>
      </w:r>
    </w:p>
    <w:p w14:paraId="03B64EAC" w14:textId="77777777" w:rsidR="009B65D3" w:rsidRPr="00FD7125" w:rsidRDefault="009B65D3" w:rsidP="009B65D3">
      <w:pPr>
        <w:autoSpaceDE w:val="0"/>
        <w:autoSpaceDN w:val="0"/>
        <w:snapToGrid w:val="0"/>
        <w:spacing w:line="240" w:lineRule="atLeast"/>
        <w:ind w:leftChars="800" w:left="1680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食事・入浴・・夜のつどい・班活動・・就寝</w:t>
      </w:r>
    </w:p>
    <w:p w14:paraId="03F4BDE8" w14:textId="0A5174B3" w:rsidR="009B65D3" w:rsidRDefault="009B65D3" w:rsidP="009B65D3">
      <w:pPr>
        <w:autoSpaceDE w:val="0"/>
        <w:autoSpaceDN w:val="0"/>
        <w:snapToGrid w:val="0"/>
        <w:spacing w:line="240" w:lineRule="atLeast"/>
        <w:ind w:firstLineChars="500" w:firstLine="1030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５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日：起床・・朝のつどい・・食事・・</w:t>
      </w:r>
      <w:r w:rsidRPr="00762FB1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キャンプ場探検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Pr="00FD7125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ピザ</w:t>
      </w:r>
      <w:r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等</w:t>
      </w:r>
      <w:r w:rsidRPr="00FD7125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作り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・昼食・・班活動・</w:t>
      </w:r>
    </w:p>
    <w:p w14:paraId="5F262134" w14:textId="77777777" w:rsidR="009B65D3" w:rsidRPr="00875C36" w:rsidRDefault="009B65D3" w:rsidP="009B65D3">
      <w:pPr>
        <w:autoSpaceDE w:val="0"/>
        <w:autoSpaceDN w:val="0"/>
        <w:snapToGrid w:val="0"/>
        <w:spacing w:line="240" w:lineRule="atLeast"/>
        <w:ind w:firstLineChars="800" w:firstLine="1648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振り返り・閉校式・・解散</w:t>
      </w:r>
    </w:p>
    <w:p w14:paraId="4716F323" w14:textId="77777777" w:rsidR="009B65D3" w:rsidRPr="009B65D3" w:rsidRDefault="009B65D3" w:rsidP="009E57FE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 w:cs="ＭＳ ゴシック"/>
          <w:sz w:val="21"/>
          <w:szCs w:val="21"/>
        </w:rPr>
      </w:pPr>
    </w:p>
    <w:p w14:paraId="2D1B7A01" w14:textId="77777777" w:rsidR="009B65D3" w:rsidRDefault="009B65D3" w:rsidP="009E57FE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 w:cs="ＭＳ ゴシック"/>
          <w:sz w:val="21"/>
          <w:szCs w:val="21"/>
        </w:rPr>
      </w:pPr>
    </w:p>
    <w:p w14:paraId="7956D710" w14:textId="7FB8BC67" w:rsidR="007C76B7" w:rsidRDefault="009B65D3" w:rsidP="007C76B7">
      <w:pPr>
        <w:autoSpaceDE w:val="0"/>
        <w:autoSpaceDN w:val="0"/>
        <w:snapToGrid w:val="0"/>
        <w:spacing w:line="240" w:lineRule="atLeast"/>
        <w:ind w:firstLineChars="100" w:firstLine="210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kern w:val="0"/>
          <w:szCs w:val="21"/>
        </w:rPr>
        <w:lastRenderedPageBreak/>
        <w:t>②</w:t>
      </w:r>
      <w:r w:rsidR="00D907A6" w:rsidRPr="00FD7125">
        <w:rPr>
          <w:rFonts w:asciiTheme="majorEastAsia" w:eastAsiaTheme="majorEastAsia" w:hAnsiTheme="majorEastAsia" w:cs="ＭＳ 明朝" w:hint="eastAsia"/>
          <w:kern w:val="0"/>
          <w:szCs w:val="21"/>
        </w:rPr>
        <w:t>７</w:t>
      </w:r>
      <w:r w:rsidR="00F65579" w:rsidRPr="00FD7125">
        <w:rPr>
          <w:rFonts w:asciiTheme="majorEastAsia" w:eastAsiaTheme="majorEastAsia" w:hAnsiTheme="majorEastAsia" w:cs="ＭＳ 明朝" w:hint="eastAsia"/>
          <w:kern w:val="0"/>
          <w:szCs w:val="21"/>
        </w:rPr>
        <w:t>月</w:t>
      </w:r>
      <w:r>
        <w:rPr>
          <w:rFonts w:asciiTheme="majorEastAsia" w:eastAsiaTheme="majorEastAsia" w:hAnsiTheme="majorEastAsia" w:cs="ＭＳ 明朝" w:hint="eastAsia"/>
          <w:kern w:val="0"/>
          <w:szCs w:val="21"/>
        </w:rPr>
        <w:t>１１</w:t>
      </w:r>
      <w:r w:rsidR="00F65579" w:rsidRPr="00FD7125">
        <w:rPr>
          <w:rFonts w:asciiTheme="majorEastAsia" w:eastAsiaTheme="majorEastAsia" w:hAnsiTheme="majorEastAsia" w:cs="ＭＳ 明朝" w:hint="eastAsia"/>
          <w:kern w:val="0"/>
          <w:szCs w:val="21"/>
        </w:rPr>
        <w:t>日</w:t>
      </w:r>
      <w:r w:rsidR="00F65579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：集合・・移動・・開校式・・食事（弁当）・・</w:t>
      </w:r>
      <w:r w:rsidR="00762FB1" w:rsidRPr="00762FB1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釣り堀釣り</w:t>
      </w:r>
      <w:r w:rsidR="00F65579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・・移動・・</w:t>
      </w:r>
      <w:r w:rsidR="00D907A6" w:rsidRPr="00FD7125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海あそび</w:t>
      </w:r>
      <w:r w:rsidR="00F65579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</w:p>
    <w:p w14:paraId="0B62A8D4" w14:textId="09F0E391" w:rsidR="00F65579" w:rsidRPr="00875C36" w:rsidRDefault="00D907A6" w:rsidP="007C76B7">
      <w:pPr>
        <w:autoSpaceDE w:val="0"/>
        <w:autoSpaceDN w:val="0"/>
        <w:snapToGrid w:val="0"/>
        <w:spacing w:line="240" w:lineRule="atLeast"/>
        <w:ind w:firstLineChars="800" w:firstLine="1648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食事・</w:t>
      </w:r>
      <w:r w:rsidR="00F65579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入浴・・夜のつどい・班活動・・就寝　  </w:t>
      </w:r>
    </w:p>
    <w:p w14:paraId="59D18CF5" w14:textId="049D3695" w:rsidR="00FD7125" w:rsidRDefault="009B65D3" w:rsidP="009B65D3">
      <w:pPr>
        <w:autoSpaceDE w:val="0"/>
        <w:autoSpaceDN w:val="0"/>
        <w:snapToGrid w:val="0"/>
        <w:spacing w:line="240" w:lineRule="atLeast"/>
        <w:ind w:firstLineChars="400" w:firstLine="824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１２</w:t>
      </w:r>
      <w:r w:rsidR="00F65579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日：</w:t>
      </w:r>
      <w:bookmarkStart w:id="3" w:name="_Hlk132718942"/>
      <w:r w:rsidR="00F65579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起床・・朝のつどい</w:t>
      </w:r>
      <w:r w:rsidR="00F65579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F65579" w:rsidRPr="00FD7125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カブト虫さがし</w:t>
      </w:r>
      <w:r w:rsidR="00F65579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・・食事・・</w:t>
      </w:r>
      <w:r w:rsidR="00D907A6" w:rsidRPr="00FD7125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クラフト</w:t>
      </w:r>
      <w:r w:rsidR="00D907A6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D907A6" w:rsidRPr="00FD7125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ピザ</w:t>
      </w:r>
      <w:r w:rsidR="00373AA5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等</w:t>
      </w:r>
      <w:r w:rsidR="00D907A6" w:rsidRPr="00FD7125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作り</w:t>
      </w:r>
      <w:r w:rsidR="00D907A6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・昼食・・</w:t>
      </w:r>
    </w:p>
    <w:p w14:paraId="3A62F8CF" w14:textId="1E7A6DC3" w:rsidR="00D907A6" w:rsidRPr="00875C36" w:rsidRDefault="00D907A6" w:rsidP="00FD7125">
      <w:pPr>
        <w:autoSpaceDE w:val="0"/>
        <w:autoSpaceDN w:val="0"/>
        <w:snapToGrid w:val="0"/>
        <w:spacing w:line="240" w:lineRule="atLeast"/>
        <w:ind w:leftChars="399" w:left="838" w:firstLineChars="400" w:firstLine="824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班活動・振り返り</w:t>
      </w: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閉校式・・解散</w:t>
      </w:r>
    </w:p>
    <w:bookmarkEnd w:id="2"/>
    <w:bookmarkEnd w:id="3"/>
    <w:p w14:paraId="208A5614" w14:textId="77777777" w:rsidR="009B65D3" w:rsidRDefault="00FD7125" w:rsidP="001D2B90">
      <w:pPr>
        <w:autoSpaceDE w:val="0"/>
        <w:autoSpaceDN w:val="0"/>
        <w:snapToGrid w:val="0"/>
        <w:spacing w:line="240" w:lineRule="atLeast"/>
        <w:ind w:left="206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kern w:val="0"/>
          <w:szCs w:val="21"/>
        </w:rPr>
        <w:t>③</w:t>
      </w:r>
      <w:r w:rsidR="00E94C40" w:rsidRPr="00FD7125">
        <w:rPr>
          <w:rFonts w:asciiTheme="majorEastAsia" w:eastAsiaTheme="majorEastAsia" w:hAnsiTheme="majorEastAsia" w:cs="ＭＳ 明朝" w:hint="eastAsia"/>
          <w:kern w:val="0"/>
          <w:szCs w:val="21"/>
        </w:rPr>
        <w:t>７月</w:t>
      </w:r>
      <w:r w:rsidR="00762FB1">
        <w:rPr>
          <w:rFonts w:asciiTheme="majorEastAsia" w:eastAsiaTheme="majorEastAsia" w:hAnsiTheme="majorEastAsia" w:cs="ＭＳ 明朝" w:hint="eastAsia"/>
          <w:kern w:val="0"/>
          <w:szCs w:val="21"/>
        </w:rPr>
        <w:t>１８</w:t>
      </w:r>
      <w:r w:rsidR="00E94C40" w:rsidRPr="00FD7125">
        <w:rPr>
          <w:rFonts w:asciiTheme="majorEastAsia" w:eastAsiaTheme="majorEastAsia" w:hAnsiTheme="majorEastAsia" w:cs="ＭＳ 明朝" w:hint="eastAsia"/>
          <w:kern w:val="0"/>
          <w:szCs w:val="21"/>
        </w:rPr>
        <w:t>日：</w:t>
      </w:r>
      <w:r w:rsidR="00E94C40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集合・・移動・・開校式・・食事（弁当）・・</w:t>
      </w:r>
      <w:r w:rsidR="009B65D3" w:rsidRPr="00762FB1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化石採掘・博物館見学</w:t>
      </w:r>
      <w:r w:rsidR="009B65D3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E94C40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移動・・</w:t>
      </w:r>
    </w:p>
    <w:p w14:paraId="79E8C70F" w14:textId="2660FF22" w:rsidR="00E94C40" w:rsidRDefault="008929D8" w:rsidP="001D2B90">
      <w:pPr>
        <w:autoSpaceDE w:val="0"/>
        <w:autoSpaceDN w:val="0"/>
        <w:snapToGrid w:val="0"/>
        <w:spacing w:line="240" w:lineRule="atLeast"/>
        <w:ind w:left="206" w:firstLineChars="700" w:firstLine="1448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海あそび</w:t>
      </w:r>
      <w:r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</w:t>
      </w:r>
      <w:r w:rsidR="00E94C40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E94C4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食事・</w:t>
      </w:r>
      <w:r w:rsidR="00E94C40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入浴・・夜のつどい・班活動・・就寝　  </w:t>
      </w:r>
    </w:p>
    <w:p w14:paraId="62E8AF29" w14:textId="36B2D009" w:rsidR="00490D8E" w:rsidRDefault="00762FB1" w:rsidP="008929D8">
      <w:pPr>
        <w:autoSpaceDE w:val="0"/>
        <w:autoSpaceDN w:val="0"/>
        <w:snapToGrid w:val="0"/>
        <w:spacing w:line="240" w:lineRule="atLeast"/>
        <w:ind w:firstLineChars="400" w:firstLine="824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１９日：起床・・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朝のつどい・・食事・・</w:t>
      </w:r>
      <w:r w:rsidR="00153C5F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クラフト</w:t>
      </w:r>
      <w:r w:rsidR="007C76B7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7C76B7" w:rsidRPr="007C76B7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流しそーめん</w:t>
      </w:r>
      <w:r w:rsidR="007C76B7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・昼食</w:t>
      </w:r>
      <w:r w:rsidR="007C76B7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E94C40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班活</w:t>
      </w:r>
      <w:r w:rsidR="00490D8E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動・</w:t>
      </w:r>
    </w:p>
    <w:p w14:paraId="04396E82" w14:textId="1394A2AC" w:rsidR="00D907A6" w:rsidRPr="00E94C40" w:rsidRDefault="00E94C40" w:rsidP="00490D8E">
      <w:pPr>
        <w:autoSpaceDE w:val="0"/>
        <w:autoSpaceDN w:val="0"/>
        <w:adjustRightInd w:val="0"/>
        <w:snapToGrid w:val="0"/>
        <w:spacing w:line="240" w:lineRule="atLeast"/>
        <w:ind w:leftChars="824" w:left="2348" w:hangingChars="300" w:hanging="618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振り返</w:t>
      </w:r>
      <w:r w:rsidR="008F28A3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り</w:t>
      </w: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閉校式・・解散</w:t>
      </w:r>
    </w:p>
    <w:p w14:paraId="45C65115" w14:textId="31FC381B" w:rsidR="00F93A59" w:rsidRDefault="00FD7125" w:rsidP="00F6792B">
      <w:pPr>
        <w:autoSpaceDE w:val="0"/>
        <w:autoSpaceDN w:val="0"/>
        <w:snapToGrid w:val="0"/>
        <w:spacing w:line="240" w:lineRule="atLeast"/>
        <w:ind w:leftChars="100" w:left="1652" w:hangingChars="700" w:hanging="1442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④</w:t>
      </w:r>
      <w:r w:rsidR="00F93A59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８月２６日：</w:t>
      </w:r>
      <w:r w:rsidR="00F93A59" w:rsidRPr="0089157F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集合・・開校式・・食事（弁当）・・移動・・</w:t>
      </w:r>
      <w:r w:rsidR="00F6792B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五右衛門風呂</w:t>
      </w:r>
      <w:r w:rsidR="00F93A59" w:rsidRPr="0089157F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F6792B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カレーライス作り</w:t>
      </w:r>
      <w:r w:rsidR="00F93A59" w:rsidRPr="0089157F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・・食事・入浴・・</w:t>
      </w:r>
      <w:r w:rsidR="00F93A59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 </w:t>
      </w:r>
      <w:r w:rsidR="00F93A59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夜のつどい・班活動・・就寝</w:t>
      </w:r>
    </w:p>
    <w:p w14:paraId="64217A8D" w14:textId="77777777" w:rsidR="00F93A59" w:rsidRDefault="00F93A59" w:rsidP="00F93A59">
      <w:pPr>
        <w:autoSpaceDE w:val="0"/>
        <w:autoSpaceDN w:val="0"/>
        <w:snapToGrid w:val="0"/>
        <w:spacing w:line="240" w:lineRule="atLeast"/>
        <w:ind w:firstLineChars="400" w:firstLine="824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２７日：起床・・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朝のつどい・・食事・・移動・・</w:t>
      </w:r>
      <w:r w:rsidRPr="00DE0A88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離島探検・海あそび・タコ</w:t>
      </w:r>
      <w:r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探し</w:t>
      </w: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・・移動・・</w:t>
      </w:r>
    </w:p>
    <w:p w14:paraId="736770F3" w14:textId="045B73D3" w:rsidR="00F93A59" w:rsidRDefault="00F93A59" w:rsidP="00F93A59">
      <w:pPr>
        <w:autoSpaceDE w:val="0"/>
        <w:autoSpaceDN w:val="0"/>
        <w:snapToGrid w:val="0"/>
        <w:spacing w:line="240" w:lineRule="atLeast"/>
        <w:ind w:firstLineChars="800" w:firstLine="1648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食事・・移動・・食事</w:t>
      </w:r>
      <w:r w:rsidR="009B65D3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(</w:t>
      </w:r>
      <w:r w:rsidR="009B65D3" w:rsidRPr="009B65D3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ＢＢＱ</w:t>
      </w:r>
      <w:r w:rsidR="009B65D3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)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・入浴・・夜のつどい・班活動・・就寝</w:t>
      </w:r>
    </w:p>
    <w:p w14:paraId="5A850023" w14:textId="4EB460B0" w:rsidR="00F93A59" w:rsidRDefault="00F93A59" w:rsidP="00F93A59">
      <w:pPr>
        <w:autoSpaceDE w:val="0"/>
        <w:autoSpaceDN w:val="0"/>
        <w:snapToGrid w:val="0"/>
        <w:spacing w:line="240" w:lineRule="atLeast"/>
        <w:ind w:firstLineChars="400" w:firstLine="824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２８日：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起床・・朝のつどい・・食事・・</w:t>
      </w:r>
      <w:r w:rsidR="008929D8" w:rsidRPr="008929D8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防災体験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ピザ</w:t>
      </w:r>
      <w:r w:rsidR="00CD2258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等</w:t>
      </w:r>
      <w:r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作り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・昼食・・班活動・振り返り・</w:t>
      </w:r>
    </w:p>
    <w:p w14:paraId="2A62C89E" w14:textId="3B632DE9" w:rsidR="00F93A59" w:rsidRDefault="00F93A59" w:rsidP="00F93A59">
      <w:pPr>
        <w:autoSpaceDE w:val="0"/>
        <w:autoSpaceDN w:val="0"/>
        <w:snapToGrid w:val="0"/>
        <w:spacing w:line="240" w:lineRule="atLeast"/>
        <w:ind w:leftChars="800" w:left="1680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閉校式・・解散</w:t>
      </w:r>
    </w:p>
    <w:p w14:paraId="3C54428B" w14:textId="001FDEA3" w:rsidR="00E94C40" w:rsidRPr="00E94C40" w:rsidRDefault="00F93A59" w:rsidP="00CD2258">
      <w:pPr>
        <w:autoSpaceDE w:val="0"/>
        <w:autoSpaceDN w:val="0"/>
        <w:snapToGrid w:val="0"/>
        <w:spacing w:line="240" w:lineRule="atLeast"/>
        <w:ind w:leftChars="100" w:left="1652" w:hangingChars="700" w:hanging="1442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⑤７</w:t>
      </w:r>
      <w:r w:rsidR="003537A8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月</w:t>
      </w: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３１</w:t>
      </w:r>
      <w:r w:rsidR="003537A8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日</w:t>
      </w:r>
      <w:r w:rsidR="00E94C40" w:rsidRPr="00FD7125">
        <w:rPr>
          <w:rFonts w:asciiTheme="majorEastAsia" w:eastAsiaTheme="majorEastAsia" w:hAnsiTheme="majorEastAsia" w:cs="ＭＳ 明朝" w:hint="eastAsia"/>
          <w:kern w:val="0"/>
          <w:szCs w:val="21"/>
        </w:rPr>
        <w:t>：</w:t>
      </w:r>
      <w:r w:rsidR="00E94C40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集合・・</w:t>
      </w:r>
      <w:r w:rsidR="00CD2258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</w:t>
      </w:r>
      <w:r w:rsidR="00CD2258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E94C40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開校式・・食事（弁当）・・</w:t>
      </w:r>
      <w:r w:rsidR="00CD2258" w:rsidRPr="00CD2258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釣り堀釣り</w:t>
      </w:r>
      <w:r w:rsidR="00E94C40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CD2258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</w:t>
      </w:r>
      <w:r w:rsidR="00CD2258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CD2258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</w:t>
      </w:r>
      <w:r w:rsidR="00CD2258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CD2258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海あそび</w:t>
      </w:r>
      <w:r w:rsidR="00CD2258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CD2258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</w:t>
      </w:r>
      <w:r w:rsidR="00CD2258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E94C4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食事</w:t>
      </w:r>
      <w:r w:rsidR="00E94C40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・入浴・・</w:t>
      </w:r>
      <w:bookmarkStart w:id="4" w:name="_Hlk197694819"/>
      <w:r w:rsidR="00E94C40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夜のつどい・班活動・・就寝</w:t>
      </w:r>
      <w:bookmarkEnd w:id="4"/>
      <w:r w:rsidR="00E94C4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　　　</w:t>
      </w:r>
    </w:p>
    <w:p w14:paraId="6B713B3C" w14:textId="2BFAFF43" w:rsidR="00CD2258" w:rsidRDefault="00265799" w:rsidP="00CD2258">
      <w:pPr>
        <w:autoSpaceDE w:val="0"/>
        <w:autoSpaceDN w:val="0"/>
        <w:snapToGrid w:val="0"/>
        <w:spacing w:line="240" w:lineRule="atLeast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/>
          <w:spacing w:val="-2"/>
          <w:kern w:val="0"/>
          <w:szCs w:val="21"/>
        </w:rPr>
        <w:t xml:space="preserve">　　</w:t>
      </w:r>
      <w:r w:rsidR="00F93A59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８月　１</w:t>
      </w:r>
      <w:r w:rsidR="00695377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日：</w:t>
      </w:r>
      <w:r w:rsidR="00E94C40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起床・・朝のつどい・・食事・・</w:t>
      </w:r>
      <w:r w:rsidR="00CD2258" w:rsidRPr="00CD2258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場内散歩</w:t>
      </w:r>
      <w:r w:rsidR="007C76B7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E94C40"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ピザ</w:t>
      </w:r>
      <w:r w:rsidR="00CD2258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等</w:t>
      </w:r>
      <w:r w:rsidR="00E94C40"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作り</w:t>
      </w:r>
      <w:r w:rsidR="00E94C40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・昼食・・班活動・振り返り・</w:t>
      </w:r>
    </w:p>
    <w:p w14:paraId="3627E746" w14:textId="3DBF356C" w:rsidR="00E94C40" w:rsidRPr="00875C36" w:rsidRDefault="00E94C40" w:rsidP="00CD2258">
      <w:pPr>
        <w:autoSpaceDE w:val="0"/>
        <w:autoSpaceDN w:val="0"/>
        <w:snapToGrid w:val="0"/>
        <w:spacing w:line="240" w:lineRule="atLeast"/>
        <w:ind w:firstLineChars="800" w:firstLine="1648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閉校式・・解散</w:t>
      </w:r>
    </w:p>
    <w:p w14:paraId="339C13AC" w14:textId="6206B4FA" w:rsidR="00524954" w:rsidRPr="0089157F" w:rsidRDefault="00F93A59" w:rsidP="0089157F">
      <w:pPr>
        <w:autoSpaceDE w:val="0"/>
        <w:autoSpaceDN w:val="0"/>
        <w:snapToGrid w:val="0"/>
        <w:spacing w:line="240" w:lineRule="atLeast"/>
        <w:ind w:firstLineChars="100" w:firstLine="210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kern w:val="0"/>
          <w:szCs w:val="21"/>
        </w:rPr>
        <w:t>⑥</w:t>
      </w:r>
      <w:r w:rsidR="001D2B90">
        <w:rPr>
          <w:rFonts w:asciiTheme="majorEastAsia" w:eastAsiaTheme="majorEastAsia" w:hAnsiTheme="majorEastAsia" w:cs="ＭＳ 明朝" w:hint="eastAsia"/>
          <w:kern w:val="0"/>
          <w:szCs w:val="21"/>
        </w:rPr>
        <w:t>８</w:t>
      </w:r>
      <w:r w:rsidR="00413D07" w:rsidRPr="0089157F">
        <w:rPr>
          <w:rFonts w:asciiTheme="majorEastAsia" w:eastAsiaTheme="majorEastAsia" w:hAnsiTheme="majorEastAsia" w:cs="ＭＳ 明朝" w:hint="eastAsia"/>
          <w:kern w:val="0"/>
          <w:szCs w:val="21"/>
        </w:rPr>
        <w:t>月</w:t>
      </w:r>
      <w:r w:rsidR="001D2B90">
        <w:rPr>
          <w:rFonts w:asciiTheme="majorEastAsia" w:eastAsiaTheme="majorEastAsia" w:hAnsiTheme="majorEastAsia" w:cs="ＭＳ 明朝" w:hint="eastAsia"/>
          <w:kern w:val="0"/>
          <w:szCs w:val="21"/>
        </w:rPr>
        <w:t xml:space="preserve">　４</w:t>
      </w:r>
      <w:r w:rsidR="00413D07" w:rsidRPr="0089157F">
        <w:rPr>
          <w:rFonts w:asciiTheme="majorEastAsia" w:eastAsiaTheme="majorEastAsia" w:hAnsiTheme="majorEastAsia" w:cs="ＭＳ 明朝" w:hint="eastAsia"/>
          <w:kern w:val="0"/>
          <w:szCs w:val="21"/>
        </w:rPr>
        <w:t>日：</w:t>
      </w:r>
      <w:bookmarkStart w:id="5" w:name="_Hlk198123907"/>
      <w:r w:rsidR="00413D07" w:rsidRPr="0089157F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集合・・開校式・・食事（弁当）・・</w:t>
      </w:r>
      <w:r w:rsidR="00FD24C5" w:rsidRPr="0089157F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移動・・</w:t>
      </w:r>
      <w:r w:rsidR="00FD24C5" w:rsidRPr="00FD24C5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海あそび</w:t>
      </w:r>
      <w:r w:rsidR="00413D07" w:rsidRPr="0089157F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・・移動・・食事・入浴・・</w:t>
      </w:r>
    </w:p>
    <w:p w14:paraId="5CB52588" w14:textId="22041809" w:rsidR="00413D07" w:rsidRPr="00695377" w:rsidRDefault="00524954" w:rsidP="00524954">
      <w:pPr>
        <w:pStyle w:val="a9"/>
        <w:autoSpaceDE w:val="0"/>
        <w:autoSpaceDN w:val="0"/>
        <w:snapToGrid w:val="0"/>
        <w:spacing w:line="240" w:lineRule="atLeast"/>
        <w:ind w:leftChars="0" w:left="566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　　　　</w:t>
      </w:r>
      <w:r w:rsidR="0089157F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 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夜のつどい・班活動・・就寝</w:t>
      </w:r>
      <w:r w:rsidR="00413D07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</w:t>
      </w:r>
      <w:bookmarkEnd w:id="5"/>
      <w:r w:rsidR="00413D07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　　　　　　　　　</w:t>
      </w:r>
      <w:r w:rsidR="00DB40C8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　　　　　</w:t>
      </w:r>
      <w:r w:rsidR="000E415A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　　　　　　　　</w:t>
      </w: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　　　　　</w:t>
      </w:r>
    </w:p>
    <w:p w14:paraId="2CF52441" w14:textId="6144D0A5" w:rsidR="00762FB1" w:rsidRPr="00762FB1" w:rsidRDefault="001D2B90" w:rsidP="001D2B90">
      <w:pPr>
        <w:autoSpaceDE w:val="0"/>
        <w:autoSpaceDN w:val="0"/>
        <w:snapToGrid w:val="0"/>
        <w:spacing w:line="240" w:lineRule="atLeast"/>
        <w:ind w:firstLineChars="500" w:firstLine="1030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５</w:t>
      </w:r>
      <w:r w:rsidR="00413D07" w:rsidRPr="00762FB1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日：</w:t>
      </w:r>
      <w:r w:rsidR="00762FB1" w:rsidRPr="00762FB1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起床・・朝のつどい・・食事・・</w:t>
      </w:r>
      <w:r w:rsidR="00762FB1" w:rsidRPr="00762FB1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クラフト</w:t>
      </w:r>
      <w:r w:rsidR="00762FB1" w:rsidRPr="00762FB1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FD24C5"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流しうどん</w:t>
      </w:r>
      <w:r w:rsidR="00FD24C5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・昼食</w:t>
      </w:r>
      <w:r w:rsidR="00762FB1" w:rsidRPr="00762FB1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・・班活動・振り返り・</w:t>
      </w:r>
    </w:p>
    <w:p w14:paraId="537C95CC" w14:textId="77777777" w:rsidR="00762FB1" w:rsidRPr="000E415A" w:rsidRDefault="00762FB1" w:rsidP="00762FB1">
      <w:pPr>
        <w:pStyle w:val="a9"/>
        <w:autoSpaceDE w:val="0"/>
        <w:autoSpaceDN w:val="0"/>
        <w:snapToGrid w:val="0"/>
        <w:spacing w:line="240" w:lineRule="atLeast"/>
        <w:ind w:leftChars="452" w:left="949" w:firstLineChars="350" w:firstLine="721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0E415A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閉校式・・解散</w:t>
      </w:r>
    </w:p>
    <w:p w14:paraId="453E85A0" w14:textId="38A54A7E" w:rsidR="00FD24C5" w:rsidRDefault="0040737E" w:rsidP="002F066C">
      <w:pPr>
        <w:autoSpaceDE w:val="0"/>
        <w:autoSpaceDN w:val="0"/>
        <w:snapToGrid w:val="0"/>
        <w:spacing w:line="240" w:lineRule="atLeast"/>
        <w:ind w:left="1648" w:hangingChars="800" w:hanging="1648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E5150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⑦８月</w:t>
      </w:r>
      <w:r w:rsidR="00AF27C4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</w:t>
      </w:r>
      <w:r w:rsidR="001D2B9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８</w:t>
      </w:r>
      <w:r w:rsidRPr="00E5150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日：</w:t>
      </w:r>
      <w:r w:rsidR="00E51500" w:rsidRPr="00E5150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集合・・開校式・・食事（弁当）・・</w:t>
      </w:r>
      <w:r w:rsidR="00CD2258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</w:t>
      </w:r>
      <w:r w:rsidR="00CD2258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CD2258" w:rsidRPr="00CD2258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船釣り</w:t>
      </w:r>
      <w:r w:rsidR="00E51500" w:rsidRPr="00E5150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・・移動</w:t>
      </w:r>
      <w:r w:rsidR="00E5150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CD2258" w:rsidRPr="00CD2258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魚捌き</w:t>
      </w:r>
      <w:r w:rsidR="00CD2258" w:rsidRPr="00FD712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E51500" w:rsidRPr="00E5150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食事・入浴・・</w:t>
      </w:r>
    </w:p>
    <w:p w14:paraId="57B433B0" w14:textId="4C070B04" w:rsidR="0040737E" w:rsidRDefault="00E51500" w:rsidP="00FD24C5">
      <w:pPr>
        <w:autoSpaceDE w:val="0"/>
        <w:autoSpaceDN w:val="0"/>
        <w:snapToGrid w:val="0"/>
        <w:spacing w:line="240" w:lineRule="atLeast"/>
        <w:ind w:leftChars="800" w:left="1680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夜のつどい・班活動・・就寝</w:t>
      </w: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</w:t>
      </w:r>
    </w:p>
    <w:p w14:paraId="6575EBE8" w14:textId="0E75F058" w:rsidR="00FD24C5" w:rsidRDefault="00E51500" w:rsidP="00AF27C4">
      <w:pPr>
        <w:autoSpaceDE w:val="0"/>
        <w:autoSpaceDN w:val="0"/>
        <w:snapToGrid w:val="0"/>
        <w:spacing w:line="240" w:lineRule="atLeast"/>
        <w:ind w:firstLineChars="200" w:firstLine="412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　　</w:t>
      </w:r>
      <w:r w:rsidR="001D2B9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９</w:t>
      </w:r>
      <w:r w:rsidR="00AF27C4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日：起床・・</w:t>
      </w:r>
      <w:r w:rsidR="00AF27C4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朝のつどい・・食事・・移動・・</w:t>
      </w:r>
      <w:r w:rsidR="00047E06" w:rsidRPr="00153C5F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稲刈り</w:t>
      </w:r>
      <w:r w:rsidR="00FD24C5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FD24C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</w:t>
      </w:r>
      <w:r w:rsidR="00FD24C5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FD24C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昼食</w:t>
      </w:r>
      <w:r w:rsidR="00FD24C5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FD24C5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</w:t>
      </w:r>
      <w:r w:rsidR="00FD24C5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</w:p>
    <w:p w14:paraId="1C4B9816" w14:textId="51C603FE" w:rsidR="00AF27C4" w:rsidRPr="00875C36" w:rsidRDefault="00AF27C4" w:rsidP="00AF27C4">
      <w:pPr>
        <w:autoSpaceDE w:val="0"/>
        <w:autoSpaceDN w:val="0"/>
        <w:snapToGrid w:val="0"/>
        <w:spacing w:line="240" w:lineRule="atLeast"/>
        <w:ind w:firstLineChars="800" w:firstLine="1655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DE0A88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海あそび</w:t>
      </w:r>
      <w:r w:rsidR="007E64A9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・カヌー体験</w:t>
      </w:r>
      <w:r w:rsidR="00FD24C5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・・移動・・食事・入浴・・夜のつどい・班活動・・就寝</w:t>
      </w:r>
    </w:p>
    <w:p w14:paraId="424F10B1" w14:textId="1F24A0D3" w:rsidR="00BD3945" w:rsidRDefault="001D2B90" w:rsidP="001D2B90">
      <w:pPr>
        <w:autoSpaceDE w:val="0"/>
        <w:autoSpaceDN w:val="0"/>
        <w:snapToGrid w:val="0"/>
        <w:spacing w:line="240" w:lineRule="atLeast"/>
        <w:ind w:firstLineChars="400" w:firstLine="824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１０</w:t>
      </w:r>
      <w:r w:rsidR="00E51500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日：</w:t>
      </w:r>
      <w:r w:rsidR="00E51500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起床・・朝のつどい・・食事・・</w:t>
      </w:r>
      <w:r w:rsidR="00E51500"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クラフト</w:t>
      </w:r>
      <w:r w:rsidR="00E51500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E51500"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ピザ</w:t>
      </w:r>
      <w:r w:rsidR="00CD2258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等</w:t>
      </w:r>
      <w:r w:rsidR="00E51500"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作り</w:t>
      </w:r>
      <w:r w:rsidR="00E51500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・昼食・・班活動・振り返り・</w:t>
      </w:r>
    </w:p>
    <w:p w14:paraId="7C27BA5D" w14:textId="234C5469" w:rsidR="00E51500" w:rsidRPr="00E94C40" w:rsidRDefault="00E51500" w:rsidP="00BD3945">
      <w:pPr>
        <w:autoSpaceDE w:val="0"/>
        <w:autoSpaceDN w:val="0"/>
        <w:snapToGrid w:val="0"/>
        <w:spacing w:line="240" w:lineRule="atLeast"/>
        <w:ind w:leftChars="800" w:left="1886" w:hangingChars="100" w:hanging="206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閉校式・・解散</w:t>
      </w:r>
    </w:p>
    <w:p w14:paraId="447AF269" w14:textId="1673467D" w:rsidR="00527F25" w:rsidRPr="00524954" w:rsidRDefault="00524954" w:rsidP="00E51500">
      <w:pPr>
        <w:autoSpaceDE w:val="0"/>
        <w:autoSpaceDN w:val="0"/>
        <w:snapToGrid w:val="0"/>
        <w:spacing w:line="240" w:lineRule="atLeast"/>
        <w:ind w:firstLineChars="100" w:firstLine="206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⑧</w:t>
      </w:r>
      <w:r w:rsidR="000E415A" w:rsidRPr="00524954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８月１</w:t>
      </w:r>
      <w:r w:rsidR="00CD2258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７</w:t>
      </w:r>
      <w:r w:rsidR="000E415A" w:rsidRPr="00524954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日</w:t>
      </w:r>
      <w:r w:rsidR="00EA72CB" w:rsidRPr="00524954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：</w:t>
      </w:r>
      <w:bookmarkStart w:id="6" w:name="_Hlk197694655"/>
      <w:r w:rsidR="00EA72CB" w:rsidRPr="00524954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集合・・開校式・・食事（弁当）・・</w:t>
      </w:r>
      <w:r w:rsidR="00EA72CB"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海あそび</w:t>
      </w:r>
      <w:r w:rsidR="00490D8E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・防災訓練</w:t>
      </w:r>
      <w:r w:rsidR="00EA72CB" w:rsidRPr="00524954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・・食事・入浴・・夜のつどい・</w:t>
      </w:r>
    </w:p>
    <w:p w14:paraId="47120019" w14:textId="02565156" w:rsidR="00EA72CB" w:rsidRPr="00875C36" w:rsidRDefault="00EA72CB" w:rsidP="00BD3945">
      <w:pPr>
        <w:autoSpaceDE w:val="0"/>
        <w:autoSpaceDN w:val="0"/>
        <w:snapToGrid w:val="0"/>
        <w:spacing w:line="240" w:lineRule="atLeast"/>
        <w:ind w:firstLineChars="800" w:firstLine="1648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班活動・・就寝</w:t>
      </w:r>
    </w:p>
    <w:bookmarkEnd w:id="6"/>
    <w:p w14:paraId="3DF7778C" w14:textId="75EDDE98" w:rsidR="00BD3945" w:rsidRDefault="000E415A" w:rsidP="00BD3945">
      <w:pPr>
        <w:autoSpaceDE w:val="0"/>
        <w:autoSpaceDN w:val="0"/>
        <w:snapToGrid w:val="0"/>
        <w:spacing w:line="240" w:lineRule="atLeast"/>
        <w:ind w:leftChars="277" w:left="582" w:firstLineChars="100" w:firstLine="210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zCs w:val="21"/>
        </w:rPr>
        <w:t>１</w:t>
      </w:r>
      <w:r w:rsidR="00CD2258">
        <w:rPr>
          <w:rFonts w:asciiTheme="majorEastAsia" w:eastAsiaTheme="majorEastAsia" w:hAnsiTheme="majorEastAsia" w:cs="ＭＳ ゴシック" w:hint="eastAsia"/>
          <w:szCs w:val="21"/>
        </w:rPr>
        <w:t>８</w:t>
      </w:r>
      <w:r>
        <w:rPr>
          <w:rFonts w:asciiTheme="majorEastAsia" w:eastAsiaTheme="majorEastAsia" w:hAnsiTheme="majorEastAsia" w:cs="ＭＳ ゴシック" w:hint="eastAsia"/>
          <w:szCs w:val="21"/>
        </w:rPr>
        <w:t>日</w:t>
      </w:r>
      <w:r w:rsidR="00EA72CB" w:rsidRPr="00875C36">
        <w:rPr>
          <w:rFonts w:asciiTheme="majorEastAsia" w:eastAsiaTheme="majorEastAsia" w:hAnsiTheme="majorEastAsia" w:cs="ＭＳ ゴシック" w:hint="eastAsia"/>
          <w:szCs w:val="21"/>
        </w:rPr>
        <w:t>：</w:t>
      </w:r>
      <w:bookmarkStart w:id="7" w:name="_Hlk198124008"/>
      <w:r w:rsidR="00EA72CB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起床・・朝のつどい・・食事・・</w:t>
      </w:r>
      <w:r w:rsidR="00EA72CB"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クラフト</w:t>
      </w:r>
      <w:r w:rsidR="00EA72CB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1D2B90" w:rsidRPr="001D2B90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流し</w:t>
      </w:r>
      <w:r w:rsidR="008929D8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うどん</w:t>
      </w:r>
      <w:r w:rsidR="00EA72CB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・昼食・・班活動・振り返り・</w:t>
      </w:r>
    </w:p>
    <w:p w14:paraId="169E557F" w14:textId="355477FD" w:rsidR="009E57FE" w:rsidRDefault="003314DC" w:rsidP="003314DC">
      <w:pPr>
        <w:autoSpaceDE w:val="0"/>
        <w:autoSpaceDN w:val="0"/>
        <w:snapToGrid w:val="0"/>
        <w:spacing w:line="240" w:lineRule="atLeast"/>
        <w:ind w:leftChars="277" w:left="582" w:firstLineChars="100" w:firstLine="206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　　　</w:t>
      </w:r>
      <w:r w:rsidR="00EA72CB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閉校式・・解散</w:t>
      </w:r>
      <w:bookmarkEnd w:id="7"/>
    </w:p>
    <w:p w14:paraId="704C5794" w14:textId="1FEA03F3" w:rsidR="003314DC" w:rsidRDefault="00524954" w:rsidP="00E51500">
      <w:pPr>
        <w:autoSpaceDE w:val="0"/>
        <w:autoSpaceDN w:val="0"/>
        <w:snapToGrid w:val="0"/>
        <w:spacing w:line="240" w:lineRule="atLeast"/>
        <w:ind w:firstLineChars="100" w:firstLine="210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 w:rsidRPr="00524954">
        <w:rPr>
          <w:rFonts w:asciiTheme="majorEastAsia" w:eastAsiaTheme="majorEastAsia" w:hAnsiTheme="majorEastAsia" w:cs="ＭＳ 明朝" w:hint="eastAsia"/>
          <w:kern w:val="0"/>
          <w:szCs w:val="21"/>
        </w:rPr>
        <w:t>⑨</w:t>
      </w:r>
      <w:r>
        <w:rPr>
          <w:rFonts w:asciiTheme="majorEastAsia" w:eastAsiaTheme="majorEastAsia" w:hAnsiTheme="majorEastAsia" w:cs="ＭＳ 明朝" w:hint="eastAsia"/>
          <w:kern w:val="0"/>
          <w:szCs w:val="21"/>
        </w:rPr>
        <w:t>８月２</w:t>
      </w:r>
      <w:r w:rsidR="00AF27C4">
        <w:rPr>
          <w:rFonts w:asciiTheme="majorEastAsia" w:eastAsiaTheme="majorEastAsia" w:hAnsiTheme="majorEastAsia" w:cs="ＭＳ 明朝" w:hint="eastAsia"/>
          <w:kern w:val="0"/>
          <w:szCs w:val="21"/>
        </w:rPr>
        <w:t>１</w:t>
      </w:r>
      <w:r>
        <w:rPr>
          <w:rFonts w:asciiTheme="majorEastAsia" w:eastAsiaTheme="majorEastAsia" w:hAnsiTheme="majorEastAsia" w:cs="ＭＳ 明朝" w:hint="eastAsia"/>
          <w:kern w:val="0"/>
          <w:szCs w:val="21"/>
        </w:rPr>
        <w:t>日</w:t>
      </w:r>
      <w:r w:rsidR="003314DC">
        <w:rPr>
          <w:rFonts w:asciiTheme="majorEastAsia" w:eastAsiaTheme="majorEastAsia" w:hAnsiTheme="majorEastAsia" w:cs="ＭＳ 明朝" w:hint="eastAsia"/>
          <w:kern w:val="0"/>
          <w:szCs w:val="21"/>
        </w:rPr>
        <w:t>：</w:t>
      </w:r>
      <w:r w:rsidRPr="00524954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集合・・開校式・・食事（弁当）・・</w:t>
      </w:r>
      <w:r w:rsidR="001A0691" w:rsidRPr="001A0691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クラフト</w:t>
      </w:r>
      <w:r w:rsidR="001A0691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3314DC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移動・・</w:t>
      </w:r>
      <w:r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海あそび</w:t>
      </w:r>
      <w:r w:rsidR="003314DC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="003314DC" w:rsidRPr="003314DC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移動</w:t>
      </w:r>
      <w:r w:rsidRPr="00524954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・・食事・</w:t>
      </w:r>
    </w:p>
    <w:p w14:paraId="1DA134F7" w14:textId="2389B600" w:rsidR="00524954" w:rsidRPr="00875C36" w:rsidRDefault="003314DC" w:rsidP="003314DC">
      <w:pPr>
        <w:autoSpaceDE w:val="0"/>
        <w:autoSpaceDN w:val="0"/>
        <w:snapToGrid w:val="0"/>
        <w:spacing w:line="240" w:lineRule="atLeast"/>
        <w:ind w:firstLineChars="100" w:firstLine="206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　　　　　　</w:t>
      </w:r>
      <w:r w:rsidR="00524954" w:rsidRPr="00524954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入浴・・夜のつどい・</w:t>
      </w:r>
      <w:r w:rsidR="00524954"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班活動・・就寝</w:t>
      </w:r>
    </w:p>
    <w:p w14:paraId="0757F1D3" w14:textId="6956431E" w:rsidR="00524954" w:rsidRPr="00E94C40" w:rsidRDefault="00524954" w:rsidP="002F066C">
      <w:pPr>
        <w:autoSpaceDE w:val="0"/>
        <w:autoSpaceDN w:val="0"/>
        <w:snapToGrid w:val="0"/>
        <w:spacing w:line="240" w:lineRule="atLeast"/>
        <w:ind w:leftChars="400" w:left="1680" w:hangingChars="400" w:hanging="840"/>
        <w:rPr>
          <w:rFonts w:asciiTheme="majorEastAsia" w:eastAsiaTheme="majorEastAsia" w:hAnsiTheme="majorEastAsia" w:cs="ＭＳ ゴシック"/>
          <w:spacing w:val="-2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kern w:val="0"/>
          <w:szCs w:val="21"/>
        </w:rPr>
        <w:t>２</w:t>
      </w:r>
      <w:r w:rsidR="00AF27C4">
        <w:rPr>
          <w:rFonts w:asciiTheme="majorEastAsia" w:eastAsiaTheme="majorEastAsia" w:hAnsiTheme="majorEastAsia" w:cs="ＭＳ 明朝" w:hint="eastAsia"/>
          <w:kern w:val="0"/>
          <w:szCs w:val="21"/>
        </w:rPr>
        <w:t>２</w:t>
      </w:r>
      <w:r>
        <w:rPr>
          <w:rFonts w:asciiTheme="majorEastAsia" w:eastAsiaTheme="majorEastAsia" w:hAnsiTheme="majorEastAsia" w:cs="ＭＳ 明朝" w:hint="eastAsia"/>
          <w:kern w:val="0"/>
          <w:szCs w:val="21"/>
        </w:rPr>
        <w:t>日：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起床・・朝のつどい・・食事・・</w:t>
      </w:r>
      <w:r w:rsidR="008F28A3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散歩</w:t>
      </w:r>
      <w:r w:rsidR="002F066C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・・</w:t>
      </w:r>
      <w:r w:rsidRPr="002F066C">
        <w:rPr>
          <w:rFonts w:asciiTheme="majorEastAsia" w:eastAsiaTheme="majorEastAsia" w:hAnsiTheme="majorEastAsia" w:cs="ＭＳ ゴシック" w:hint="eastAsia"/>
          <w:b/>
          <w:bCs/>
          <w:spacing w:val="-2"/>
          <w:kern w:val="0"/>
          <w:szCs w:val="21"/>
        </w:rPr>
        <w:t>そば打ち体験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・昼食・・班活動・振り返り・</w:t>
      </w:r>
      <w:r w:rsidR="008F28A3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 xml:space="preserve">　</w:t>
      </w:r>
      <w:r w:rsidRPr="00875C36">
        <w:rPr>
          <w:rFonts w:asciiTheme="majorEastAsia" w:eastAsiaTheme="majorEastAsia" w:hAnsiTheme="majorEastAsia" w:cs="ＭＳ ゴシック" w:hint="eastAsia"/>
          <w:spacing w:val="-2"/>
          <w:kern w:val="0"/>
          <w:szCs w:val="21"/>
        </w:rPr>
        <w:t>閉校式・・解散</w:t>
      </w:r>
    </w:p>
    <w:p w14:paraId="2ABA165E" w14:textId="53E4DCF4" w:rsidR="00790AAA" w:rsidRPr="00524954" w:rsidRDefault="00790AAA" w:rsidP="00524954">
      <w:pPr>
        <w:autoSpaceDE w:val="0"/>
        <w:autoSpaceDN w:val="0"/>
        <w:snapToGrid w:val="0"/>
        <w:spacing w:line="240" w:lineRule="atLeast"/>
        <w:rPr>
          <w:rFonts w:asciiTheme="majorEastAsia" w:eastAsiaTheme="majorEastAsia" w:hAnsiTheme="majorEastAsia" w:cs="ＭＳ 明朝"/>
          <w:kern w:val="0"/>
          <w:szCs w:val="21"/>
        </w:rPr>
      </w:pPr>
    </w:p>
    <w:p w14:paraId="0548FDA3" w14:textId="39A347A8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８　主催</w:t>
      </w:r>
      <w:r w:rsidR="00191F3C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</w:t>
      </w: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ＮＰＯ法人天草みどりの村</w:t>
      </w:r>
    </w:p>
    <w:p w14:paraId="5C37038C" w14:textId="4800B9D1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</w:t>
      </w:r>
      <w:r w:rsidRPr="00875C36">
        <w:rPr>
          <w:rFonts w:asciiTheme="majorEastAsia" w:eastAsiaTheme="majorEastAsia" w:hAnsiTheme="majorEastAsia" w:cs="ＭＳ ゴシック" w:hint="eastAsia"/>
          <w:spacing w:val="-1"/>
          <w:sz w:val="21"/>
          <w:szCs w:val="21"/>
        </w:rPr>
        <w:t xml:space="preserve">      </w:t>
      </w: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　天草市新和町小宮地</w:t>
      </w:r>
      <w:r w:rsidR="00155FFE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１１３１２</w:t>
      </w:r>
    </w:p>
    <w:p w14:paraId="458FE794" w14:textId="23813110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　</w:t>
      </w:r>
      <w:r w:rsidRPr="00875C36">
        <w:rPr>
          <w:rFonts w:asciiTheme="majorEastAsia" w:eastAsiaTheme="majorEastAsia" w:hAnsiTheme="majorEastAsia" w:cs="ＭＳ ゴシック" w:hint="eastAsia"/>
          <w:spacing w:val="-1"/>
          <w:sz w:val="21"/>
          <w:szCs w:val="21"/>
        </w:rPr>
        <w:t xml:space="preserve">     </w:t>
      </w: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</w:t>
      </w:r>
      <w:r w:rsidRPr="00875C36">
        <w:rPr>
          <w:rFonts w:asciiTheme="majorEastAsia" w:eastAsiaTheme="majorEastAsia" w:hAnsiTheme="majorEastAsia" w:cs="ＭＳ ゴシック" w:hint="eastAsia"/>
          <w:spacing w:val="-1"/>
          <w:sz w:val="21"/>
          <w:szCs w:val="21"/>
        </w:rPr>
        <w:t xml:space="preserve"> </w:t>
      </w: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TEL／FAX：０９６９－４６－２４３７</w:t>
      </w:r>
    </w:p>
    <w:p w14:paraId="3CB3EAD0" w14:textId="4A4F3385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ind w:left="833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pacing w:val="-1"/>
          <w:sz w:val="21"/>
          <w:szCs w:val="21"/>
        </w:rPr>
        <w:t xml:space="preserve">      </w:t>
      </w: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メール：midori21@zb.wakwak.com</w:t>
      </w:r>
    </w:p>
    <w:p w14:paraId="154472F2" w14:textId="0A9D6CE3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９　後援</w:t>
      </w:r>
      <w:r w:rsidR="00191F3C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</w:t>
      </w: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熊本県教育委員会、</w:t>
      </w:r>
      <w:r w:rsidR="005406F5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天草市、</w:t>
      </w:r>
      <w:r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天草市教育委員会、天草宝島観光協会</w:t>
      </w:r>
    </w:p>
    <w:p w14:paraId="7DFA7B89" w14:textId="77777777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</w:p>
    <w:p w14:paraId="14CC1618" w14:textId="48D9AE45" w:rsidR="001D2B90" w:rsidRDefault="00790AAA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 w:cs="ＭＳ ゴシック"/>
          <w:sz w:val="21"/>
          <w:szCs w:val="21"/>
        </w:rPr>
      </w:pPr>
      <w:r>
        <w:rPr>
          <w:rFonts w:asciiTheme="majorEastAsia" w:eastAsiaTheme="majorEastAsia" w:hAnsiTheme="majorEastAsia" w:cs="ＭＳ ゴシック" w:hint="eastAsia"/>
          <w:sz w:val="21"/>
          <w:szCs w:val="21"/>
        </w:rPr>
        <w:t>１０</w:t>
      </w:r>
      <w:r w:rsidR="001D2B90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　</w:t>
      </w:r>
      <w:r w:rsidR="00677CEB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協力</w:t>
      </w:r>
      <w:r w:rsidR="00677CEB" w:rsidRPr="00875C36">
        <w:rPr>
          <w:rFonts w:asciiTheme="majorEastAsia" w:eastAsiaTheme="majorEastAsia" w:hAnsiTheme="majorEastAsia" w:cs="ＭＳ ゴシック" w:hint="eastAsia"/>
          <w:spacing w:val="-1"/>
          <w:sz w:val="21"/>
          <w:szCs w:val="21"/>
        </w:rPr>
        <w:t xml:space="preserve">  </w:t>
      </w:r>
      <w:r w:rsidR="00677CEB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新和まちづくり協議会、熊本日日新聞社</w:t>
      </w:r>
      <w:r w:rsidR="003C3DF1">
        <w:rPr>
          <w:rFonts w:asciiTheme="majorEastAsia" w:eastAsiaTheme="majorEastAsia" w:hAnsiTheme="majorEastAsia" w:cs="ＭＳ ゴシック" w:hint="eastAsia"/>
          <w:sz w:val="21"/>
          <w:szCs w:val="21"/>
        </w:rPr>
        <w:t>、</w:t>
      </w:r>
      <w:r w:rsidR="00153C5F">
        <w:rPr>
          <w:rFonts w:asciiTheme="majorEastAsia" w:eastAsiaTheme="majorEastAsia" w:hAnsiTheme="majorEastAsia" w:cs="ＭＳ ゴシック" w:hint="eastAsia"/>
          <w:sz w:val="21"/>
          <w:szCs w:val="21"/>
        </w:rPr>
        <w:t>天草広域連合中央消防署新和分署、</w:t>
      </w:r>
    </w:p>
    <w:p w14:paraId="0D623DDE" w14:textId="2158EC99" w:rsidR="00677CEB" w:rsidRPr="00875C36" w:rsidRDefault="009B65D3" w:rsidP="009B65D3">
      <w:pPr>
        <w:pStyle w:val="a3"/>
        <w:wordWrap/>
        <w:adjustRightInd/>
        <w:snapToGrid w:val="0"/>
        <w:spacing w:line="240" w:lineRule="atLeast"/>
        <w:ind w:firstLineChars="600" w:firstLine="1236"/>
        <w:rPr>
          <w:rFonts w:asciiTheme="majorEastAsia" w:eastAsiaTheme="majorEastAsia" w:hAnsiTheme="majorEastAsia"/>
          <w:spacing w:val="0"/>
          <w:sz w:val="21"/>
          <w:szCs w:val="21"/>
        </w:rPr>
      </w:pPr>
      <w:r>
        <w:rPr>
          <w:rFonts w:asciiTheme="majorEastAsia" w:eastAsiaTheme="majorEastAsia" w:hAnsiTheme="majorEastAsia" w:cs="ＭＳ ゴシック" w:hint="eastAsia"/>
          <w:sz w:val="21"/>
          <w:szCs w:val="21"/>
        </w:rPr>
        <w:t>ドルフィンクルーズ</w:t>
      </w:r>
      <w:r w:rsidR="00153C5F">
        <w:rPr>
          <w:rFonts w:asciiTheme="majorEastAsia" w:eastAsiaTheme="majorEastAsia" w:hAnsiTheme="majorEastAsia" w:cs="ＭＳ ゴシック" w:hint="eastAsia"/>
          <w:sz w:val="21"/>
          <w:szCs w:val="21"/>
        </w:rPr>
        <w:t>、</w:t>
      </w:r>
      <w:r w:rsidR="003C3DF1">
        <w:rPr>
          <w:rFonts w:asciiTheme="majorEastAsia" w:eastAsiaTheme="majorEastAsia" w:hAnsiTheme="majorEastAsia" w:cs="ＭＳ ゴシック" w:hint="eastAsia"/>
          <w:sz w:val="21"/>
          <w:szCs w:val="21"/>
        </w:rPr>
        <w:t>遊漁船</w:t>
      </w:r>
      <w:r w:rsidR="00500672">
        <w:rPr>
          <w:rFonts w:asciiTheme="majorEastAsia" w:eastAsiaTheme="majorEastAsia" w:hAnsiTheme="majorEastAsia" w:cs="ＭＳ ゴシック" w:hint="eastAsia"/>
          <w:sz w:val="21"/>
          <w:szCs w:val="21"/>
        </w:rPr>
        <w:t>竜洞丸、</w:t>
      </w:r>
      <w:r w:rsidR="00153C5F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 xml:space="preserve"> </w:t>
      </w:r>
      <w:r w:rsidR="00EA45B1" w:rsidRPr="00875C36">
        <w:rPr>
          <w:rFonts w:asciiTheme="majorEastAsia" w:eastAsiaTheme="majorEastAsia" w:hAnsiTheme="majorEastAsia" w:cs="ＭＳ ゴシック" w:hint="eastAsia"/>
          <w:sz w:val="21"/>
          <w:szCs w:val="21"/>
        </w:rPr>
        <w:t>(いずれも予定)</w:t>
      </w:r>
    </w:p>
    <w:p w14:paraId="0CEC344F" w14:textId="77777777" w:rsidR="00677CEB" w:rsidRPr="00875C36" w:rsidRDefault="00677CEB" w:rsidP="00067310">
      <w:pPr>
        <w:pStyle w:val="a3"/>
        <w:wordWrap/>
        <w:adjustRightInd/>
        <w:snapToGrid w:val="0"/>
        <w:spacing w:line="240" w:lineRule="atLeast"/>
        <w:rPr>
          <w:rFonts w:asciiTheme="majorEastAsia" w:eastAsiaTheme="majorEastAsia" w:hAnsiTheme="majorEastAsia"/>
          <w:spacing w:val="0"/>
          <w:sz w:val="21"/>
          <w:szCs w:val="21"/>
        </w:rPr>
      </w:pPr>
    </w:p>
    <w:p w14:paraId="5C9F7930" w14:textId="27C08D80" w:rsidR="00F76E68" w:rsidRPr="00875C36" w:rsidRDefault="00F76E68" w:rsidP="002F1B18">
      <w:pPr>
        <w:pStyle w:val="a3"/>
        <w:wordWrap/>
        <w:adjustRightInd/>
        <w:snapToGrid w:val="0"/>
        <w:spacing w:line="240" w:lineRule="atLeast"/>
        <w:ind w:firstLineChars="250" w:firstLine="520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cs="ＭＳ ゴシック" w:hint="eastAsia"/>
          <w:spacing w:val="-1"/>
          <w:sz w:val="21"/>
          <w:szCs w:val="21"/>
        </w:rPr>
        <w:t>※：安全管理として、保険の加入、野外活動（特に海水浴）は、監視を増員し、対応。</w:t>
      </w:r>
    </w:p>
    <w:p w14:paraId="6CF91302" w14:textId="17CF1CB2" w:rsidR="00677CEB" w:rsidRPr="00875C36" w:rsidRDefault="00F76E68" w:rsidP="00067310">
      <w:pPr>
        <w:pStyle w:val="a3"/>
        <w:wordWrap/>
        <w:adjustRightInd/>
        <w:snapToGrid w:val="0"/>
        <w:spacing w:line="240" w:lineRule="atLeast"/>
        <w:ind w:left="630" w:hangingChars="300" w:hanging="630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875C36">
        <w:rPr>
          <w:rFonts w:asciiTheme="majorEastAsia" w:eastAsiaTheme="majorEastAsia" w:hAnsiTheme="majorEastAsia" w:hint="eastAsia"/>
          <w:spacing w:val="0"/>
          <w:sz w:val="21"/>
          <w:szCs w:val="21"/>
        </w:rPr>
        <w:t xml:space="preserve"> </w:t>
      </w:r>
    </w:p>
    <w:sectPr w:rsidR="00677CEB" w:rsidRPr="00875C36" w:rsidSect="00423063">
      <w:pgSz w:w="11906" w:h="16838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3420D" w14:textId="77777777" w:rsidR="00323160" w:rsidRDefault="00323160" w:rsidP="00F76E68">
      <w:r>
        <w:separator/>
      </w:r>
    </w:p>
  </w:endnote>
  <w:endnote w:type="continuationSeparator" w:id="0">
    <w:p w14:paraId="1D1E720C" w14:textId="77777777" w:rsidR="00323160" w:rsidRDefault="00323160" w:rsidP="00F7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F59F0" w14:textId="77777777" w:rsidR="00323160" w:rsidRDefault="00323160" w:rsidP="00F76E68">
      <w:r>
        <w:separator/>
      </w:r>
    </w:p>
  </w:footnote>
  <w:footnote w:type="continuationSeparator" w:id="0">
    <w:p w14:paraId="4FA70EC9" w14:textId="77777777" w:rsidR="00323160" w:rsidRDefault="00323160" w:rsidP="00F76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4F8"/>
    <w:multiLevelType w:val="hybridMultilevel"/>
    <w:tmpl w:val="52DE691E"/>
    <w:lvl w:ilvl="0" w:tplc="EFBA42F6">
      <w:start w:val="1"/>
      <w:numFmt w:val="decimalEnclosedCircle"/>
      <w:lvlText w:val="%1"/>
      <w:lvlJc w:val="left"/>
      <w:pPr>
        <w:ind w:left="1065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1" w15:restartNumberingAfterBreak="0">
    <w:nsid w:val="05571BE6"/>
    <w:multiLevelType w:val="hybridMultilevel"/>
    <w:tmpl w:val="2A2C31A8"/>
    <w:lvl w:ilvl="0" w:tplc="5192D4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687716"/>
    <w:multiLevelType w:val="hybridMultilevel"/>
    <w:tmpl w:val="41A270BC"/>
    <w:lvl w:ilvl="0" w:tplc="13063AC0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B086B63"/>
    <w:multiLevelType w:val="hybridMultilevel"/>
    <w:tmpl w:val="071E6BEE"/>
    <w:lvl w:ilvl="0" w:tplc="6CA6AFCE">
      <w:start w:val="1"/>
      <w:numFmt w:val="decimalEnclosedCircle"/>
      <w:lvlText w:val="%1"/>
      <w:lvlJc w:val="left"/>
      <w:pPr>
        <w:ind w:left="11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52" w:hanging="440"/>
      </w:pPr>
    </w:lvl>
    <w:lvl w:ilvl="3" w:tplc="0409000F" w:tentative="1">
      <w:start w:val="1"/>
      <w:numFmt w:val="decimal"/>
      <w:lvlText w:val="%4."/>
      <w:lvlJc w:val="left"/>
      <w:pPr>
        <w:ind w:left="2592" w:hanging="440"/>
      </w:pPr>
    </w:lvl>
    <w:lvl w:ilvl="4" w:tplc="04090017" w:tentative="1">
      <w:start w:val="1"/>
      <w:numFmt w:val="aiueoFullWidth"/>
      <w:lvlText w:val="(%5)"/>
      <w:lvlJc w:val="left"/>
      <w:pPr>
        <w:ind w:left="303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72" w:hanging="440"/>
      </w:pPr>
    </w:lvl>
    <w:lvl w:ilvl="6" w:tplc="0409000F" w:tentative="1">
      <w:start w:val="1"/>
      <w:numFmt w:val="decimal"/>
      <w:lvlText w:val="%7."/>
      <w:lvlJc w:val="left"/>
      <w:pPr>
        <w:ind w:left="3912" w:hanging="440"/>
      </w:pPr>
    </w:lvl>
    <w:lvl w:ilvl="7" w:tplc="04090017" w:tentative="1">
      <w:start w:val="1"/>
      <w:numFmt w:val="aiueoFullWidth"/>
      <w:lvlText w:val="(%8)"/>
      <w:lvlJc w:val="left"/>
      <w:pPr>
        <w:ind w:left="43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792" w:hanging="440"/>
      </w:pPr>
    </w:lvl>
  </w:abstractNum>
  <w:abstractNum w:abstractNumId="4" w15:restartNumberingAfterBreak="0">
    <w:nsid w:val="0B9624BE"/>
    <w:multiLevelType w:val="hybridMultilevel"/>
    <w:tmpl w:val="4024FF04"/>
    <w:lvl w:ilvl="0" w:tplc="2AC2D216">
      <w:start w:val="1"/>
      <w:numFmt w:val="decimalEnclosedCircle"/>
      <w:lvlText w:val="%1"/>
      <w:lvlJc w:val="left"/>
      <w:pPr>
        <w:ind w:left="16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57" w:hanging="420"/>
      </w:pPr>
    </w:lvl>
    <w:lvl w:ilvl="3" w:tplc="0409000F" w:tentative="1">
      <w:start w:val="1"/>
      <w:numFmt w:val="decimal"/>
      <w:lvlText w:val="%4."/>
      <w:lvlJc w:val="left"/>
      <w:pPr>
        <w:ind w:left="2977" w:hanging="420"/>
      </w:pPr>
    </w:lvl>
    <w:lvl w:ilvl="4" w:tplc="04090017" w:tentative="1">
      <w:start w:val="1"/>
      <w:numFmt w:val="aiueoFullWidth"/>
      <w:lvlText w:val="(%5)"/>
      <w:lvlJc w:val="left"/>
      <w:pPr>
        <w:ind w:left="33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817" w:hanging="420"/>
      </w:pPr>
    </w:lvl>
    <w:lvl w:ilvl="6" w:tplc="0409000F" w:tentative="1">
      <w:start w:val="1"/>
      <w:numFmt w:val="decimal"/>
      <w:lvlText w:val="%7."/>
      <w:lvlJc w:val="left"/>
      <w:pPr>
        <w:ind w:left="4237" w:hanging="420"/>
      </w:pPr>
    </w:lvl>
    <w:lvl w:ilvl="7" w:tplc="04090017" w:tentative="1">
      <w:start w:val="1"/>
      <w:numFmt w:val="aiueoFullWidth"/>
      <w:lvlText w:val="(%8)"/>
      <w:lvlJc w:val="left"/>
      <w:pPr>
        <w:ind w:left="465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77" w:hanging="420"/>
      </w:pPr>
    </w:lvl>
  </w:abstractNum>
  <w:abstractNum w:abstractNumId="5" w15:restartNumberingAfterBreak="0">
    <w:nsid w:val="0CC7567E"/>
    <w:multiLevelType w:val="hybridMultilevel"/>
    <w:tmpl w:val="EB20F2D2"/>
    <w:lvl w:ilvl="0" w:tplc="DF5091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1C15BE9"/>
    <w:multiLevelType w:val="hybridMultilevel"/>
    <w:tmpl w:val="C804FAB4"/>
    <w:lvl w:ilvl="0" w:tplc="E05E24CA">
      <w:start w:val="1"/>
      <w:numFmt w:val="decimalEnclosedCircle"/>
      <w:lvlText w:val="%1"/>
      <w:lvlJc w:val="left"/>
      <w:pPr>
        <w:ind w:left="596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7" w15:restartNumberingAfterBreak="0">
    <w:nsid w:val="11CD1596"/>
    <w:multiLevelType w:val="hybridMultilevel"/>
    <w:tmpl w:val="7DF800B0"/>
    <w:lvl w:ilvl="0" w:tplc="9162CC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61D08D6"/>
    <w:multiLevelType w:val="hybridMultilevel"/>
    <w:tmpl w:val="95BCBE42"/>
    <w:lvl w:ilvl="0" w:tplc="E9480240">
      <w:start w:val="2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18011684"/>
    <w:multiLevelType w:val="hybridMultilevel"/>
    <w:tmpl w:val="3EFE19DA"/>
    <w:lvl w:ilvl="0" w:tplc="845A02EA">
      <w:start w:val="1"/>
      <w:numFmt w:val="decimalEnclosedCircle"/>
      <w:lvlText w:val="%1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10" w15:restartNumberingAfterBreak="0">
    <w:nsid w:val="185367CC"/>
    <w:multiLevelType w:val="hybridMultilevel"/>
    <w:tmpl w:val="F1B0B752"/>
    <w:lvl w:ilvl="0" w:tplc="57F8455A">
      <w:start w:val="1"/>
      <w:numFmt w:val="decimalEnclosedCircle"/>
      <w:lvlText w:val="%1"/>
      <w:lvlJc w:val="left"/>
      <w:pPr>
        <w:ind w:left="836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1" w15:restartNumberingAfterBreak="0">
    <w:nsid w:val="1C3B4A9B"/>
    <w:multiLevelType w:val="hybridMultilevel"/>
    <w:tmpl w:val="F4F272C0"/>
    <w:lvl w:ilvl="0" w:tplc="3EE8BEE6">
      <w:start w:val="1"/>
      <w:numFmt w:val="decimalEnclosedCircle"/>
      <w:lvlText w:val="%1"/>
      <w:lvlJc w:val="left"/>
      <w:pPr>
        <w:ind w:left="8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2" w15:restartNumberingAfterBreak="0">
    <w:nsid w:val="1EA426C2"/>
    <w:multiLevelType w:val="hybridMultilevel"/>
    <w:tmpl w:val="46AE18D6"/>
    <w:lvl w:ilvl="0" w:tplc="23CCB8E8">
      <w:start w:val="1"/>
      <w:numFmt w:val="decimalEnclosedCircle"/>
      <w:lvlText w:val="%1"/>
      <w:lvlJc w:val="left"/>
      <w:pPr>
        <w:ind w:left="596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13" w15:restartNumberingAfterBreak="0">
    <w:nsid w:val="22F7053B"/>
    <w:multiLevelType w:val="hybridMultilevel"/>
    <w:tmpl w:val="49B4FBE2"/>
    <w:lvl w:ilvl="0" w:tplc="624ED2C4">
      <w:start w:val="1"/>
      <w:numFmt w:val="decimalEnclosedCircle"/>
      <w:lvlText w:val="%1"/>
      <w:lvlJc w:val="left"/>
      <w:pPr>
        <w:ind w:left="9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6" w:hanging="420"/>
      </w:pPr>
    </w:lvl>
    <w:lvl w:ilvl="3" w:tplc="0409000F" w:tentative="1">
      <w:start w:val="1"/>
      <w:numFmt w:val="decimal"/>
      <w:lvlText w:val="%4."/>
      <w:lvlJc w:val="left"/>
      <w:pPr>
        <w:ind w:left="2276" w:hanging="420"/>
      </w:pPr>
    </w:lvl>
    <w:lvl w:ilvl="4" w:tplc="04090017" w:tentative="1">
      <w:start w:val="1"/>
      <w:numFmt w:val="aiueoFullWidth"/>
      <w:lvlText w:val="(%5)"/>
      <w:lvlJc w:val="left"/>
      <w:pPr>
        <w:ind w:left="269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6" w:hanging="420"/>
      </w:pPr>
    </w:lvl>
    <w:lvl w:ilvl="6" w:tplc="0409000F" w:tentative="1">
      <w:start w:val="1"/>
      <w:numFmt w:val="decimal"/>
      <w:lvlText w:val="%7."/>
      <w:lvlJc w:val="left"/>
      <w:pPr>
        <w:ind w:left="3536" w:hanging="420"/>
      </w:pPr>
    </w:lvl>
    <w:lvl w:ilvl="7" w:tplc="04090017" w:tentative="1">
      <w:start w:val="1"/>
      <w:numFmt w:val="aiueoFullWidth"/>
      <w:lvlText w:val="(%8)"/>
      <w:lvlJc w:val="left"/>
      <w:pPr>
        <w:ind w:left="39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6" w:hanging="420"/>
      </w:pPr>
    </w:lvl>
  </w:abstractNum>
  <w:abstractNum w:abstractNumId="14" w15:restartNumberingAfterBreak="0">
    <w:nsid w:val="27FB7E60"/>
    <w:multiLevelType w:val="hybridMultilevel"/>
    <w:tmpl w:val="BC14E574"/>
    <w:lvl w:ilvl="0" w:tplc="EC06391E">
      <w:start w:val="1"/>
      <w:numFmt w:val="decimalEnclosedCircle"/>
      <w:lvlText w:val="%1"/>
      <w:lvlJc w:val="left"/>
      <w:pPr>
        <w:ind w:left="8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5" w15:restartNumberingAfterBreak="0">
    <w:nsid w:val="2D37490C"/>
    <w:multiLevelType w:val="hybridMultilevel"/>
    <w:tmpl w:val="B672D35E"/>
    <w:lvl w:ilvl="0" w:tplc="68866FEC">
      <w:start w:val="1"/>
      <w:numFmt w:val="decimalEnclosedCircle"/>
      <w:lvlText w:val="%1"/>
      <w:lvlJc w:val="left"/>
      <w:pPr>
        <w:ind w:left="836" w:hanging="360"/>
      </w:pPr>
      <w:rPr>
        <w:rFonts w:asciiTheme="majorEastAsia" w:eastAsiaTheme="majorEastAsia" w:hAnsiTheme="majorEastAsia" w:cs="ＭＳ ゴシック"/>
      </w:rPr>
    </w:lvl>
    <w:lvl w:ilvl="1" w:tplc="04090017" w:tentative="1">
      <w:start w:val="1"/>
      <w:numFmt w:val="aiueoFullWidth"/>
      <w:lvlText w:val="(%2)"/>
      <w:lvlJc w:val="left"/>
      <w:pPr>
        <w:ind w:left="13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6" w15:restartNumberingAfterBreak="0">
    <w:nsid w:val="2F5E5BFD"/>
    <w:multiLevelType w:val="hybridMultilevel"/>
    <w:tmpl w:val="6BD651DC"/>
    <w:lvl w:ilvl="0" w:tplc="11B0DE7A">
      <w:start w:val="1"/>
      <w:numFmt w:val="decimalEnclosedCircle"/>
      <w:lvlText w:val="%1"/>
      <w:lvlJc w:val="left"/>
      <w:pPr>
        <w:ind w:left="11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7" w:tentative="1">
      <w:start w:val="1"/>
      <w:numFmt w:val="aiueoFullWidth"/>
      <w:lvlText w:val="(%5)"/>
      <w:lvlJc w:val="left"/>
      <w:pPr>
        <w:ind w:left="29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7" w:tentative="1">
      <w:start w:val="1"/>
      <w:numFmt w:val="aiueoFullWidth"/>
      <w:lvlText w:val="(%8)"/>
      <w:lvlJc w:val="left"/>
      <w:pPr>
        <w:ind w:left="41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2" w:hanging="420"/>
      </w:pPr>
    </w:lvl>
  </w:abstractNum>
  <w:abstractNum w:abstractNumId="17" w15:restartNumberingAfterBreak="0">
    <w:nsid w:val="30FE38C2"/>
    <w:multiLevelType w:val="hybridMultilevel"/>
    <w:tmpl w:val="A258B668"/>
    <w:lvl w:ilvl="0" w:tplc="15A82AA6">
      <w:start w:val="1"/>
      <w:numFmt w:val="decimalEnclosedCircle"/>
      <w:lvlText w:val="%1"/>
      <w:lvlJc w:val="left"/>
      <w:pPr>
        <w:ind w:left="596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40"/>
      </w:pPr>
    </w:lvl>
    <w:lvl w:ilvl="3" w:tplc="0409000F" w:tentative="1">
      <w:start w:val="1"/>
      <w:numFmt w:val="decimal"/>
      <w:lvlText w:val="%4."/>
      <w:lvlJc w:val="left"/>
      <w:pPr>
        <w:ind w:left="1996" w:hanging="440"/>
      </w:pPr>
    </w:lvl>
    <w:lvl w:ilvl="4" w:tplc="04090017" w:tentative="1">
      <w:start w:val="1"/>
      <w:numFmt w:val="aiueoFullWidth"/>
      <w:lvlText w:val="(%5)"/>
      <w:lvlJc w:val="left"/>
      <w:pPr>
        <w:ind w:left="243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6" w:hanging="440"/>
      </w:pPr>
    </w:lvl>
    <w:lvl w:ilvl="6" w:tplc="0409000F" w:tentative="1">
      <w:start w:val="1"/>
      <w:numFmt w:val="decimal"/>
      <w:lvlText w:val="%7."/>
      <w:lvlJc w:val="left"/>
      <w:pPr>
        <w:ind w:left="3316" w:hanging="440"/>
      </w:pPr>
    </w:lvl>
    <w:lvl w:ilvl="7" w:tplc="04090017" w:tentative="1">
      <w:start w:val="1"/>
      <w:numFmt w:val="aiueoFullWidth"/>
      <w:lvlText w:val="(%8)"/>
      <w:lvlJc w:val="left"/>
      <w:pPr>
        <w:ind w:left="375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6" w:hanging="440"/>
      </w:pPr>
    </w:lvl>
  </w:abstractNum>
  <w:abstractNum w:abstractNumId="18" w15:restartNumberingAfterBreak="0">
    <w:nsid w:val="39785D77"/>
    <w:multiLevelType w:val="hybridMultilevel"/>
    <w:tmpl w:val="FB1635C2"/>
    <w:lvl w:ilvl="0" w:tplc="517C7A66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3851544"/>
    <w:multiLevelType w:val="hybridMultilevel"/>
    <w:tmpl w:val="8A3A4E22"/>
    <w:lvl w:ilvl="0" w:tplc="1338A140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0" w15:restartNumberingAfterBreak="0">
    <w:nsid w:val="46CB0ADA"/>
    <w:multiLevelType w:val="hybridMultilevel"/>
    <w:tmpl w:val="B2C0F744"/>
    <w:lvl w:ilvl="0" w:tplc="25E65984">
      <w:start w:val="5"/>
      <w:numFmt w:val="decimalEnclosedCircle"/>
      <w:lvlText w:val="%1"/>
      <w:lvlJc w:val="left"/>
      <w:pPr>
        <w:ind w:left="108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1" w15:restartNumberingAfterBreak="0">
    <w:nsid w:val="470A0302"/>
    <w:multiLevelType w:val="hybridMultilevel"/>
    <w:tmpl w:val="53AC4006"/>
    <w:lvl w:ilvl="0" w:tplc="7B284EFA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7D1611A"/>
    <w:multiLevelType w:val="hybridMultilevel"/>
    <w:tmpl w:val="297A75DE"/>
    <w:lvl w:ilvl="0" w:tplc="9BCC5E0A">
      <w:start w:val="1"/>
      <w:numFmt w:val="decimalEnclosedCircle"/>
      <w:lvlText w:val="%1"/>
      <w:lvlJc w:val="left"/>
      <w:pPr>
        <w:ind w:left="1192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71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52" w:hanging="440"/>
      </w:pPr>
    </w:lvl>
    <w:lvl w:ilvl="3" w:tplc="0409000F" w:tentative="1">
      <w:start w:val="1"/>
      <w:numFmt w:val="decimal"/>
      <w:lvlText w:val="%4."/>
      <w:lvlJc w:val="left"/>
      <w:pPr>
        <w:ind w:left="2592" w:hanging="440"/>
      </w:pPr>
    </w:lvl>
    <w:lvl w:ilvl="4" w:tplc="04090017" w:tentative="1">
      <w:start w:val="1"/>
      <w:numFmt w:val="aiueoFullWidth"/>
      <w:lvlText w:val="(%5)"/>
      <w:lvlJc w:val="left"/>
      <w:pPr>
        <w:ind w:left="303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72" w:hanging="440"/>
      </w:pPr>
    </w:lvl>
    <w:lvl w:ilvl="6" w:tplc="0409000F" w:tentative="1">
      <w:start w:val="1"/>
      <w:numFmt w:val="decimal"/>
      <w:lvlText w:val="%7."/>
      <w:lvlJc w:val="left"/>
      <w:pPr>
        <w:ind w:left="3912" w:hanging="440"/>
      </w:pPr>
    </w:lvl>
    <w:lvl w:ilvl="7" w:tplc="04090017" w:tentative="1">
      <w:start w:val="1"/>
      <w:numFmt w:val="aiueoFullWidth"/>
      <w:lvlText w:val="(%8)"/>
      <w:lvlJc w:val="left"/>
      <w:pPr>
        <w:ind w:left="43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792" w:hanging="440"/>
      </w:pPr>
    </w:lvl>
  </w:abstractNum>
  <w:abstractNum w:abstractNumId="23" w15:restartNumberingAfterBreak="0">
    <w:nsid w:val="499C251E"/>
    <w:multiLevelType w:val="hybridMultilevel"/>
    <w:tmpl w:val="A4086984"/>
    <w:lvl w:ilvl="0" w:tplc="B4EA2B04">
      <w:start w:val="8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6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40"/>
      </w:pPr>
    </w:lvl>
    <w:lvl w:ilvl="3" w:tplc="0409000F" w:tentative="1">
      <w:start w:val="1"/>
      <w:numFmt w:val="decimal"/>
      <w:lvlText w:val="%4."/>
      <w:lvlJc w:val="left"/>
      <w:pPr>
        <w:ind w:left="2326" w:hanging="440"/>
      </w:pPr>
    </w:lvl>
    <w:lvl w:ilvl="4" w:tplc="04090017" w:tentative="1">
      <w:start w:val="1"/>
      <w:numFmt w:val="aiueoFullWidth"/>
      <w:lvlText w:val="(%5)"/>
      <w:lvlJc w:val="left"/>
      <w:pPr>
        <w:ind w:left="2766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6" w:hanging="440"/>
      </w:pPr>
    </w:lvl>
    <w:lvl w:ilvl="6" w:tplc="0409000F" w:tentative="1">
      <w:start w:val="1"/>
      <w:numFmt w:val="decimal"/>
      <w:lvlText w:val="%7."/>
      <w:lvlJc w:val="left"/>
      <w:pPr>
        <w:ind w:left="3646" w:hanging="440"/>
      </w:pPr>
    </w:lvl>
    <w:lvl w:ilvl="7" w:tplc="04090017" w:tentative="1">
      <w:start w:val="1"/>
      <w:numFmt w:val="aiueoFullWidth"/>
      <w:lvlText w:val="(%8)"/>
      <w:lvlJc w:val="left"/>
      <w:pPr>
        <w:ind w:left="4086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6" w:hanging="440"/>
      </w:pPr>
    </w:lvl>
  </w:abstractNum>
  <w:abstractNum w:abstractNumId="24" w15:restartNumberingAfterBreak="0">
    <w:nsid w:val="4B66485A"/>
    <w:multiLevelType w:val="hybridMultilevel"/>
    <w:tmpl w:val="0D4EB37C"/>
    <w:lvl w:ilvl="0" w:tplc="FB161C54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5" w15:restartNumberingAfterBreak="0">
    <w:nsid w:val="500341AC"/>
    <w:multiLevelType w:val="hybridMultilevel"/>
    <w:tmpl w:val="361AC9C8"/>
    <w:lvl w:ilvl="0" w:tplc="B3C87EF0">
      <w:start w:val="1"/>
      <w:numFmt w:val="decimalEnclosedCircle"/>
      <w:lvlText w:val="%1"/>
      <w:lvlJc w:val="left"/>
      <w:pPr>
        <w:ind w:left="1552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2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2512" w:hanging="440"/>
      </w:pPr>
    </w:lvl>
    <w:lvl w:ilvl="3" w:tplc="0409000F" w:tentative="1">
      <w:start w:val="1"/>
      <w:numFmt w:val="decimal"/>
      <w:lvlText w:val="%4."/>
      <w:lvlJc w:val="left"/>
      <w:pPr>
        <w:ind w:left="2952" w:hanging="440"/>
      </w:pPr>
    </w:lvl>
    <w:lvl w:ilvl="4" w:tplc="04090017" w:tentative="1">
      <w:start w:val="1"/>
      <w:numFmt w:val="aiueoFullWidth"/>
      <w:lvlText w:val="(%5)"/>
      <w:lvlJc w:val="left"/>
      <w:pPr>
        <w:ind w:left="3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3832" w:hanging="440"/>
      </w:pPr>
    </w:lvl>
    <w:lvl w:ilvl="6" w:tplc="0409000F" w:tentative="1">
      <w:start w:val="1"/>
      <w:numFmt w:val="decimal"/>
      <w:lvlText w:val="%7."/>
      <w:lvlJc w:val="left"/>
      <w:pPr>
        <w:ind w:left="4272" w:hanging="440"/>
      </w:pPr>
    </w:lvl>
    <w:lvl w:ilvl="7" w:tplc="04090017" w:tentative="1">
      <w:start w:val="1"/>
      <w:numFmt w:val="aiueoFullWidth"/>
      <w:lvlText w:val="(%8)"/>
      <w:lvlJc w:val="left"/>
      <w:pPr>
        <w:ind w:left="4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5152" w:hanging="440"/>
      </w:pPr>
    </w:lvl>
  </w:abstractNum>
  <w:abstractNum w:abstractNumId="26" w15:restartNumberingAfterBreak="0">
    <w:nsid w:val="525F3CE7"/>
    <w:multiLevelType w:val="hybridMultilevel"/>
    <w:tmpl w:val="EC6A4068"/>
    <w:lvl w:ilvl="0" w:tplc="73C48196">
      <w:start w:val="8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6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40"/>
      </w:pPr>
    </w:lvl>
    <w:lvl w:ilvl="3" w:tplc="0409000F" w:tentative="1">
      <w:start w:val="1"/>
      <w:numFmt w:val="decimal"/>
      <w:lvlText w:val="%4."/>
      <w:lvlJc w:val="left"/>
      <w:pPr>
        <w:ind w:left="2326" w:hanging="440"/>
      </w:pPr>
    </w:lvl>
    <w:lvl w:ilvl="4" w:tplc="04090017" w:tentative="1">
      <w:start w:val="1"/>
      <w:numFmt w:val="aiueoFullWidth"/>
      <w:lvlText w:val="(%5)"/>
      <w:lvlJc w:val="left"/>
      <w:pPr>
        <w:ind w:left="2766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6" w:hanging="440"/>
      </w:pPr>
    </w:lvl>
    <w:lvl w:ilvl="6" w:tplc="0409000F" w:tentative="1">
      <w:start w:val="1"/>
      <w:numFmt w:val="decimal"/>
      <w:lvlText w:val="%7."/>
      <w:lvlJc w:val="left"/>
      <w:pPr>
        <w:ind w:left="3646" w:hanging="440"/>
      </w:pPr>
    </w:lvl>
    <w:lvl w:ilvl="7" w:tplc="04090017" w:tentative="1">
      <w:start w:val="1"/>
      <w:numFmt w:val="aiueoFullWidth"/>
      <w:lvlText w:val="(%8)"/>
      <w:lvlJc w:val="left"/>
      <w:pPr>
        <w:ind w:left="4086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6" w:hanging="440"/>
      </w:pPr>
    </w:lvl>
  </w:abstractNum>
  <w:abstractNum w:abstractNumId="27" w15:restartNumberingAfterBreak="0">
    <w:nsid w:val="55A44BEC"/>
    <w:multiLevelType w:val="hybridMultilevel"/>
    <w:tmpl w:val="0C184572"/>
    <w:lvl w:ilvl="0" w:tplc="E498174C">
      <w:start w:val="1"/>
      <w:numFmt w:val="decimalEnclosedCircle"/>
      <w:lvlText w:val="%1"/>
      <w:lvlJc w:val="left"/>
      <w:pPr>
        <w:ind w:left="836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40"/>
      </w:pPr>
    </w:lvl>
    <w:lvl w:ilvl="3" w:tplc="0409000F" w:tentative="1">
      <w:start w:val="1"/>
      <w:numFmt w:val="decimal"/>
      <w:lvlText w:val="%4."/>
      <w:lvlJc w:val="left"/>
      <w:pPr>
        <w:ind w:left="2236" w:hanging="440"/>
      </w:pPr>
    </w:lvl>
    <w:lvl w:ilvl="4" w:tplc="04090017" w:tentative="1">
      <w:start w:val="1"/>
      <w:numFmt w:val="aiueoFullWidth"/>
      <w:lvlText w:val="(%5)"/>
      <w:lvlJc w:val="left"/>
      <w:pPr>
        <w:ind w:left="2676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6" w:hanging="440"/>
      </w:pPr>
    </w:lvl>
    <w:lvl w:ilvl="6" w:tplc="0409000F" w:tentative="1">
      <w:start w:val="1"/>
      <w:numFmt w:val="decimal"/>
      <w:lvlText w:val="%7."/>
      <w:lvlJc w:val="left"/>
      <w:pPr>
        <w:ind w:left="3556" w:hanging="440"/>
      </w:pPr>
    </w:lvl>
    <w:lvl w:ilvl="7" w:tplc="04090017" w:tentative="1">
      <w:start w:val="1"/>
      <w:numFmt w:val="aiueoFullWidth"/>
      <w:lvlText w:val="(%8)"/>
      <w:lvlJc w:val="left"/>
      <w:pPr>
        <w:ind w:left="3996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6" w:hanging="440"/>
      </w:pPr>
    </w:lvl>
  </w:abstractNum>
  <w:abstractNum w:abstractNumId="28" w15:restartNumberingAfterBreak="0">
    <w:nsid w:val="58B611F7"/>
    <w:multiLevelType w:val="hybridMultilevel"/>
    <w:tmpl w:val="2F289654"/>
    <w:lvl w:ilvl="0" w:tplc="EFBEEC70">
      <w:start w:val="1"/>
      <w:numFmt w:val="decimalEnclosedCircle"/>
      <w:lvlText w:val="%1"/>
      <w:lvlJc w:val="left"/>
      <w:pPr>
        <w:ind w:left="836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29" w15:restartNumberingAfterBreak="0">
    <w:nsid w:val="5A5C3EAB"/>
    <w:multiLevelType w:val="hybridMultilevel"/>
    <w:tmpl w:val="46FEEF3A"/>
    <w:lvl w:ilvl="0" w:tplc="48C41C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B1757D2"/>
    <w:multiLevelType w:val="hybridMultilevel"/>
    <w:tmpl w:val="3DFECD86"/>
    <w:lvl w:ilvl="0" w:tplc="07406DFE">
      <w:start w:val="1"/>
      <w:numFmt w:val="decimalEnclosedCircle"/>
      <w:lvlText w:val="%1"/>
      <w:lvlJc w:val="left"/>
      <w:pPr>
        <w:ind w:left="16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564" w:hanging="420"/>
      </w:pPr>
    </w:lvl>
    <w:lvl w:ilvl="3" w:tplc="0409000F" w:tentative="1">
      <w:start w:val="1"/>
      <w:numFmt w:val="decimal"/>
      <w:lvlText w:val="%4."/>
      <w:lvlJc w:val="left"/>
      <w:pPr>
        <w:ind w:left="2984" w:hanging="420"/>
      </w:pPr>
    </w:lvl>
    <w:lvl w:ilvl="4" w:tplc="04090017" w:tentative="1">
      <w:start w:val="1"/>
      <w:numFmt w:val="aiueoFullWidth"/>
      <w:lvlText w:val="(%5)"/>
      <w:lvlJc w:val="left"/>
      <w:pPr>
        <w:ind w:left="34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824" w:hanging="420"/>
      </w:pPr>
    </w:lvl>
    <w:lvl w:ilvl="6" w:tplc="0409000F" w:tentative="1">
      <w:start w:val="1"/>
      <w:numFmt w:val="decimal"/>
      <w:lvlText w:val="%7."/>
      <w:lvlJc w:val="left"/>
      <w:pPr>
        <w:ind w:left="4244" w:hanging="420"/>
      </w:pPr>
    </w:lvl>
    <w:lvl w:ilvl="7" w:tplc="04090017" w:tentative="1">
      <w:start w:val="1"/>
      <w:numFmt w:val="aiueoFullWidth"/>
      <w:lvlText w:val="(%8)"/>
      <w:lvlJc w:val="left"/>
      <w:pPr>
        <w:ind w:left="4664" w:hanging="420"/>
      </w:pPr>
    </w:lvl>
    <w:lvl w:ilvl="8" w:tplc="04090011" w:tentative="1">
      <w:start w:val="1"/>
      <w:numFmt w:val="decimalEnclosedCircle"/>
      <w:lvlText w:val="%9"/>
      <w:lvlJc w:val="left"/>
      <w:pPr>
        <w:ind w:left="5084" w:hanging="420"/>
      </w:pPr>
    </w:lvl>
  </w:abstractNum>
  <w:abstractNum w:abstractNumId="31" w15:restartNumberingAfterBreak="0">
    <w:nsid w:val="5F3545A0"/>
    <w:multiLevelType w:val="hybridMultilevel"/>
    <w:tmpl w:val="26DC16E2"/>
    <w:lvl w:ilvl="0" w:tplc="3AAA15D8">
      <w:start w:val="1"/>
      <w:numFmt w:val="decimalEnclosedCircle"/>
      <w:lvlText w:val="%1"/>
      <w:lvlJc w:val="left"/>
      <w:pPr>
        <w:ind w:left="5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40"/>
      </w:pPr>
    </w:lvl>
    <w:lvl w:ilvl="3" w:tplc="0409000F" w:tentative="1">
      <w:start w:val="1"/>
      <w:numFmt w:val="decimal"/>
      <w:lvlText w:val="%4."/>
      <w:lvlJc w:val="left"/>
      <w:pPr>
        <w:ind w:left="1966" w:hanging="440"/>
      </w:pPr>
    </w:lvl>
    <w:lvl w:ilvl="4" w:tplc="04090017" w:tentative="1">
      <w:start w:val="1"/>
      <w:numFmt w:val="aiueoFullWidth"/>
      <w:lvlText w:val="(%5)"/>
      <w:lvlJc w:val="left"/>
      <w:pPr>
        <w:ind w:left="240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40"/>
      </w:pPr>
    </w:lvl>
    <w:lvl w:ilvl="6" w:tplc="0409000F" w:tentative="1">
      <w:start w:val="1"/>
      <w:numFmt w:val="decimal"/>
      <w:lvlText w:val="%7."/>
      <w:lvlJc w:val="left"/>
      <w:pPr>
        <w:ind w:left="3286" w:hanging="440"/>
      </w:pPr>
    </w:lvl>
    <w:lvl w:ilvl="7" w:tplc="04090017" w:tentative="1">
      <w:start w:val="1"/>
      <w:numFmt w:val="aiueoFullWidth"/>
      <w:lvlText w:val="(%8)"/>
      <w:lvlJc w:val="left"/>
      <w:pPr>
        <w:ind w:left="372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40"/>
      </w:pPr>
    </w:lvl>
  </w:abstractNum>
  <w:abstractNum w:abstractNumId="32" w15:restartNumberingAfterBreak="0">
    <w:nsid w:val="6282551A"/>
    <w:multiLevelType w:val="hybridMultilevel"/>
    <w:tmpl w:val="66FA1A3E"/>
    <w:lvl w:ilvl="0" w:tplc="EF38D4A6">
      <w:start w:val="1"/>
      <w:numFmt w:val="decimalEnclosedCircle"/>
      <w:lvlText w:val="%1"/>
      <w:lvlJc w:val="left"/>
      <w:pPr>
        <w:ind w:left="8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2" w:hanging="440"/>
      </w:pPr>
    </w:lvl>
    <w:lvl w:ilvl="3" w:tplc="0409000F" w:tentative="1">
      <w:start w:val="1"/>
      <w:numFmt w:val="decimal"/>
      <w:lvlText w:val="%4."/>
      <w:lvlJc w:val="left"/>
      <w:pPr>
        <w:ind w:left="2232" w:hanging="440"/>
      </w:pPr>
    </w:lvl>
    <w:lvl w:ilvl="4" w:tplc="04090017" w:tentative="1">
      <w:start w:val="1"/>
      <w:numFmt w:val="aiueoFullWidth"/>
      <w:lvlText w:val="(%5)"/>
      <w:lvlJc w:val="left"/>
      <w:pPr>
        <w:ind w:left="267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2" w:hanging="440"/>
      </w:pPr>
    </w:lvl>
    <w:lvl w:ilvl="6" w:tplc="0409000F" w:tentative="1">
      <w:start w:val="1"/>
      <w:numFmt w:val="decimal"/>
      <w:lvlText w:val="%7."/>
      <w:lvlJc w:val="left"/>
      <w:pPr>
        <w:ind w:left="3552" w:hanging="440"/>
      </w:pPr>
    </w:lvl>
    <w:lvl w:ilvl="7" w:tplc="04090017" w:tentative="1">
      <w:start w:val="1"/>
      <w:numFmt w:val="aiueoFullWidth"/>
      <w:lvlText w:val="(%8)"/>
      <w:lvlJc w:val="left"/>
      <w:pPr>
        <w:ind w:left="399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2" w:hanging="440"/>
      </w:pPr>
    </w:lvl>
  </w:abstractNum>
  <w:abstractNum w:abstractNumId="33" w15:restartNumberingAfterBreak="0">
    <w:nsid w:val="676973A8"/>
    <w:multiLevelType w:val="hybridMultilevel"/>
    <w:tmpl w:val="41BAC7C6"/>
    <w:lvl w:ilvl="0" w:tplc="690A3CC8">
      <w:start w:val="1"/>
      <w:numFmt w:val="decimalEnclosedCircle"/>
      <w:lvlText w:val="%1"/>
      <w:lvlJc w:val="left"/>
      <w:pPr>
        <w:ind w:left="12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7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7" w:hanging="420"/>
      </w:pPr>
    </w:lvl>
    <w:lvl w:ilvl="3" w:tplc="0409000F" w:tentative="1">
      <w:start w:val="1"/>
      <w:numFmt w:val="decimal"/>
      <w:lvlText w:val="%4."/>
      <w:lvlJc w:val="left"/>
      <w:pPr>
        <w:ind w:left="2617" w:hanging="420"/>
      </w:pPr>
    </w:lvl>
    <w:lvl w:ilvl="4" w:tplc="04090017" w:tentative="1">
      <w:start w:val="1"/>
      <w:numFmt w:val="aiueoFullWidth"/>
      <w:lvlText w:val="(%5)"/>
      <w:lvlJc w:val="left"/>
      <w:pPr>
        <w:ind w:left="30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7" w:hanging="420"/>
      </w:pPr>
    </w:lvl>
    <w:lvl w:ilvl="6" w:tplc="0409000F" w:tentative="1">
      <w:start w:val="1"/>
      <w:numFmt w:val="decimal"/>
      <w:lvlText w:val="%7."/>
      <w:lvlJc w:val="left"/>
      <w:pPr>
        <w:ind w:left="3877" w:hanging="420"/>
      </w:pPr>
    </w:lvl>
    <w:lvl w:ilvl="7" w:tplc="04090017" w:tentative="1">
      <w:start w:val="1"/>
      <w:numFmt w:val="aiueoFullWidth"/>
      <w:lvlText w:val="(%8)"/>
      <w:lvlJc w:val="left"/>
      <w:pPr>
        <w:ind w:left="42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7" w:hanging="420"/>
      </w:pPr>
    </w:lvl>
  </w:abstractNum>
  <w:abstractNum w:abstractNumId="34" w15:restartNumberingAfterBreak="0">
    <w:nsid w:val="680670DA"/>
    <w:multiLevelType w:val="hybridMultilevel"/>
    <w:tmpl w:val="62E41C70"/>
    <w:lvl w:ilvl="0" w:tplc="E77E7314">
      <w:start w:val="1"/>
      <w:numFmt w:val="decimalEnclosedCircle"/>
      <w:lvlText w:val="%1"/>
      <w:lvlJc w:val="left"/>
      <w:pPr>
        <w:ind w:left="72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5" w15:restartNumberingAfterBreak="0">
    <w:nsid w:val="77716945"/>
    <w:multiLevelType w:val="hybridMultilevel"/>
    <w:tmpl w:val="6CFC83D0"/>
    <w:lvl w:ilvl="0" w:tplc="A756071E">
      <w:start w:val="1"/>
      <w:numFmt w:val="decimalEnclosedCircle"/>
      <w:lvlText w:val="%1"/>
      <w:lvlJc w:val="left"/>
      <w:pPr>
        <w:ind w:left="956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40"/>
      </w:pPr>
    </w:lvl>
    <w:lvl w:ilvl="2" w:tplc="04090011" w:tentative="1">
      <w:start w:val="1"/>
      <w:numFmt w:val="decimalEnclosedCircle"/>
      <w:lvlText w:val="%3"/>
      <w:lvlJc w:val="left"/>
      <w:pPr>
        <w:ind w:left="1916" w:hanging="440"/>
      </w:pPr>
    </w:lvl>
    <w:lvl w:ilvl="3" w:tplc="0409000F" w:tentative="1">
      <w:start w:val="1"/>
      <w:numFmt w:val="decimal"/>
      <w:lvlText w:val="%4."/>
      <w:lvlJc w:val="left"/>
      <w:pPr>
        <w:ind w:left="2356" w:hanging="440"/>
      </w:pPr>
    </w:lvl>
    <w:lvl w:ilvl="4" w:tplc="04090017" w:tentative="1">
      <w:start w:val="1"/>
      <w:numFmt w:val="aiueoFullWidth"/>
      <w:lvlText w:val="(%5)"/>
      <w:lvlJc w:val="left"/>
      <w:pPr>
        <w:ind w:left="2796" w:hanging="440"/>
      </w:pPr>
    </w:lvl>
    <w:lvl w:ilvl="5" w:tplc="04090011" w:tentative="1">
      <w:start w:val="1"/>
      <w:numFmt w:val="decimalEnclosedCircle"/>
      <w:lvlText w:val="%6"/>
      <w:lvlJc w:val="left"/>
      <w:pPr>
        <w:ind w:left="3236" w:hanging="440"/>
      </w:pPr>
    </w:lvl>
    <w:lvl w:ilvl="6" w:tplc="0409000F" w:tentative="1">
      <w:start w:val="1"/>
      <w:numFmt w:val="decimal"/>
      <w:lvlText w:val="%7."/>
      <w:lvlJc w:val="left"/>
      <w:pPr>
        <w:ind w:left="3676" w:hanging="440"/>
      </w:pPr>
    </w:lvl>
    <w:lvl w:ilvl="7" w:tplc="04090017" w:tentative="1">
      <w:start w:val="1"/>
      <w:numFmt w:val="aiueoFullWidth"/>
      <w:lvlText w:val="(%8)"/>
      <w:lvlJc w:val="left"/>
      <w:pPr>
        <w:ind w:left="4116" w:hanging="440"/>
      </w:pPr>
    </w:lvl>
    <w:lvl w:ilvl="8" w:tplc="04090011" w:tentative="1">
      <w:start w:val="1"/>
      <w:numFmt w:val="decimalEnclosedCircle"/>
      <w:lvlText w:val="%9"/>
      <w:lvlJc w:val="left"/>
      <w:pPr>
        <w:ind w:left="4556" w:hanging="440"/>
      </w:pPr>
    </w:lvl>
  </w:abstractNum>
  <w:abstractNum w:abstractNumId="36" w15:restartNumberingAfterBreak="0">
    <w:nsid w:val="7B496EC4"/>
    <w:multiLevelType w:val="hybridMultilevel"/>
    <w:tmpl w:val="90A0DEC0"/>
    <w:lvl w:ilvl="0" w:tplc="A560B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F8D13C5"/>
    <w:multiLevelType w:val="hybridMultilevel"/>
    <w:tmpl w:val="A3F8FE00"/>
    <w:lvl w:ilvl="0" w:tplc="F1C47346">
      <w:start w:val="1"/>
      <w:numFmt w:val="decimalEnclosedCircle"/>
      <w:lvlText w:val="%1"/>
      <w:lvlJc w:val="left"/>
      <w:pPr>
        <w:ind w:left="832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5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2" w:hanging="440"/>
      </w:pPr>
    </w:lvl>
    <w:lvl w:ilvl="3" w:tplc="0409000F" w:tentative="1">
      <w:start w:val="1"/>
      <w:numFmt w:val="decimal"/>
      <w:lvlText w:val="%4."/>
      <w:lvlJc w:val="left"/>
      <w:pPr>
        <w:ind w:left="2232" w:hanging="440"/>
      </w:pPr>
    </w:lvl>
    <w:lvl w:ilvl="4" w:tplc="04090017" w:tentative="1">
      <w:start w:val="1"/>
      <w:numFmt w:val="aiueoFullWidth"/>
      <w:lvlText w:val="(%5)"/>
      <w:lvlJc w:val="left"/>
      <w:pPr>
        <w:ind w:left="2672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2" w:hanging="440"/>
      </w:pPr>
    </w:lvl>
    <w:lvl w:ilvl="6" w:tplc="0409000F" w:tentative="1">
      <w:start w:val="1"/>
      <w:numFmt w:val="decimal"/>
      <w:lvlText w:val="%7."/>
      <w:lvlJc w:val="left"/>
      <w:pPr>
        <w:ind w:left="3552" w:hanging="440"/>
      </w:pPr>
    </w:lvl>
    <w:lvl w:ilvl="7" w:tplc="04090017" w:tentative="1">
      <w:start w:val="1"/>
      <w:numFmt w:val="aiueoFullWidth"/>
      <w:lvlText w:val="(%8)"/>
      <w:lvlJc w:val="left"/>
      <w:pPr>
        <w:ind w:left="3992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2" w:hanging="440"/>
      </w:pPr>
    </w:lvl>
  </w:abstractNum>
  <w:num w:numId="1" w16cid:durableId="1621838755">
    <w:abstractNumId w:val="28"/>
  </w:num>
  <w:num w:numId="2" w16cid:durableId="1418480179">
    <w:abstractNumId w:val="10"/>
  </w:num>
  <w:num w:numId="3" w16cid:durableId="1885289869">
    <w:abstractNumId w:val="15"/>
  </w:num>
  <w:num w:numId="4" w16cid:durableId="495650665">
    <w:abstractNumId w:val="6"/>
  </w:num>
  <w:num w:numId="5" w16cid:durableId="1034307909">
    <w:abstractNumId w:val="12"/>
  </w:num>
  <w:num w:numId="6" w16cid:durableId="504050350">
    <w:abstractNumId w:val="0"/>
  </w:num>
  <w:num w:numId="7" w16cid:durableId="1613395808">
    <w:abstractNumId w:val="14"/>
  </w:num>
  <w:num w:numId="8" w16cid:durableId="1039092249">
    <w:abstractNumId w:val="36"/>
  </w:num>
  <w:num w:numId="9" w16cid:durableId="218517972">
    <w:abstractNumId w:val="5"/>
  </w:num>
  <w:num w:numId="10" w16cid:durableId="811872426">
    <w:abstractNumId w:val="13"/>
  </w:num>
  <w:num w:numId="11" w16cid:durableId="2091735733">
    <w:abstractNumId w:val="29"/>
  </w:num>
  <w:num w:numId="12" w16cid:durableId="510337327">
    <w:abstractNumId w:val="33"/>
  </w:num>
  <w:num w:numId="13" w16cid:durableId="2049525433">
    <w:abstractNumId w:val="24"/>
  </w:num>
  <w:num w:numId="14" w16cid:durableId="449863693">
    <w:abstractNumId w:val="4"/>
  </w:num>
  <w:num w:numId="15" w16cid:durableId="195041468">
    <w:abstractNumId w:val="19"/>
  </w:num>
  <w:num w:numId="16" w16cid:durableId="763577194">
    <w:abstractNumId w:val="30"/>
  </w:num>
  <w:num w:numId="17" w16cid:durableId="29454021">
    <w:abstractNumId w:val="9"/>
  </w:num>
  <w:num w:numId="18" w16cid:durableId="212935575">
    <w:abstractNumId w:val="16"/>
  </w:num>
  <w:num w:numId="19" w16cid:durableId="1548180253">
    <w:abstractNumId w:val="11"/>
  </w:num>
  <w:num w:numId="20" w16cid:durableId="87163050">
    <w:abstractNumId w:val="1"/>
  </w:num>
  <w:num w:numId="21" w16cid:durableId="1265723400">
    <w:abstractNumId w:val="21"/>
  </w:num>
  <w:num w:numId="22" w16cid:durableId="1615669880">
    <w:abstractNumId w:val="8"/>
  </w:num>
  <w:num w:numId="23" w16cid:durableId="1126116411">
    <w:abstractNumId w:val="20"/>
  </w:num>
  <w:num w:numId="24" w16cid:durableId="801339816">
    <w:abstractNumId w:val="27"/>
  </w:num>
  <w:num w:numId="25" w16cid:durableId="1606301682">
    <w:abstractNumId w:val="2"/>
  </w:num>
  <w:num w:numId="26" w16cid:durableId="1823885349">
    <w:abstractNumId w:val="37"/>
  </w:num>
  <w:num w:numId="27" w16cid:durableId="1053844628">
    <w:abstractNumId w:val="22"/>
  </w:num>
  <w:num w:numId="28" w16cid:durableId="38868783">
    <w:abstractNumId w:val="17"/>
  </w:num>
  <w:num w:numId="29" w16cid:durableId="310642599">
    <w:abstractNumId w:val="35"/>
  </w:num>
  <w:num w:numId="30" w16cid:durableId="485366863">
    <w:abstractNumId w:val="18"/>
  </w:num>
  <w:num w:numId="31" w16cid:durableId="1588422518">
    <w:abstractNumId w:val="32"/>
  </w:num>
  <w:num w:numId="32" w16cid:durableId="1347248489">
    <w:abstractNumId w:val="3"/>
  </w:num>
  <w:num w:numId="33" w16cid:durableId="347605975">
    <w:abstractNumId w:val="25"/>
  </w:num>
  <w:num w:numId="34" w16cid:durableId="1957105373">
    <w:abstractNumId w:val="34"/>
  </w:num>
  <w:num w:numId="35" w16cid:durableId="1216428574">
    <w:abstractNumId w:val="7"/>
  </w:num>
  <w:num w:numId="36" w16cid:durableId="1700741815">
    <w:abstractNumId w:val="31"/>
  </w:num>
  <w:num w:numId="37" w16cid:durableId="9647505">
    <w:abstractNumId w:val="26"/>
  </w:num>
  <w:num w:numId="38" w16cid:durableId="17042132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EB"/>
    <w:rsid w:val="000054A7"/>
    <w:rsid w:val="00027ADC"/>
    <w:rsid w:val="00047E06"/>
    <w:rsid w:val="00053543"/>
    <w:rsid w:val="00067310"/>
    <w:rsid w:val="000808B6"/>
    <w:rsid w:val="000B10A2"/>
    <w:rsid w:val="000B42D9"/>
    <w:rsid w:val="000E415A"/>
    <w:rsid w:val="000F10FE"/>
    <w:rsid w:val="001101D7"/>
    <w:rsid w:val="00110546"/>
    <w:rsid w:val="0011410A"/>
    <w:rsid w:val="0012211A"/>
    <w:rsid w:val="00123F9E"/>
    <w:rsid w:val="00141369"/>
    <w:rsid w:val="0014352A"/>
    <w:rsid w:val="00153C5F"/>
    <w:rsid w:val="00155FFE"/>
    <w:rsid w:val="001861D6"/>
    <w:rsid w:val="00191F3C"/>
    <w:rsid w:val="001A0691"/>
    <w:rsid w:val="001A4EB6"/>
    <w:rsid w:val="001B2711"/>
    <w:rsid w:val="001B6407"/>
    <w:rsid w:val="001C0725"/>
    <w:rsid w:val="001C572C"/>
    <w:rsid w:val="001C7124"/>
    <w:rsid w:val="001D2B90"/>
    <w:rsid w:val="001E278F"/>
    <w:rsid w:val="00200698"/>
    <w:rsid w:val="0021107C"/>
    <w:rsid w:val="002129AE"/>
    <w:rsid w:val="00230B11"/>
    <w:rsid w:val="00241552"/>
    <w:rsid w:val="00244397"/>
    <w:rsid w:val="00254F81"/>
    <w:rsid w:val="00254F83"/>
    <w:rsid w:val="00265799"/>
    <w:rsid w:val="00274CBD"/>
    <w:rsid w:val="002B1873"/>
    <w:rsid w:val="002C5317"/>
    <w:rsid w:val="002E1B25"/>
    <w:rsid w:val="002F066C"/>
    <w:rsid w:val="002F1B18"/>
    <w:rsid w:val="002F2ECD"/>
    <w:rsid w:val="0031239A"/>
    <w:rsid w:val="00315909"/>
    <w:rsid w:val="003224F1"/>
    <w:rsid w:val="00323160"/>
    <w:rsid w:val="00324EAA"/>
    <w:rsid w:val="003314DC"/>
    <w:rsid w:val="0033160C"/>
    <w:rsid w:val="00336145"/>
    <w:rsid w:val="00351846"/>
    <w:rsid w:val="003537A8"/>
    <w:rsid w:val="00357B47"/>
    <w:rsid w:val="003604C4"/>
    <w:rsid w:val="00365615"/>
    <w:rsid w:val="00373AA5"/>
    <w:rsid w:val="00382D8A"/>
    <w:rsid w:val="00387B9F"/>
    <w:rsid w:val="00390374"/>
    <w:rsid w:val="003926B6"/>
    <w:rsid w:val="003A5739"/>
    <w:rsid w:val="003A76A6"/>
    <w:rsid w:val="003B059A"/>
    <w:rsid w:val="003C3DF1"/>
    <w:rsid w:val="003E203F"/>
    <w:rsid w:val="003E69E2"/>
    <w:rsid w:val="004036C4"/>
    <w:rsid w:val="0040737E"/>
    <w:rsid w:val="00413D07"/>
    <w:rsid w:val="00423063"/>
    <w:rsid w:val="0043247E"/>
    <w:rsid w:val="0044062B"/>
    <w:rsid w:val="00445A98"/>
    <w:rsid w:val="00450B82"/>
    <w:rsid w:val="00450FB0"/>
    <w:rsid w:val="004563A4"/>
    <w:rsid w:val="00462A9B"/>
    <w:rsid w:val="00463D8E"/>
    <w:rsid w:val="00474AED"/>
    <w:rsid w:val="004846FA"/>
    <w:rsid w:val="00490D8E"/>
    <w:rsid w:val="0049343A"/>
    <w:rsid w:val="0049639C"/>
    <w:rsid w:val="004A0307"/>
    <w:rsid w:val="004A04CD"/>
    <w:rsid w:val="004D7D70"/>
    <w:rsid w:val="00500672"/>
    <w:rsid w:val="00513EFC"/>
    <w:rsid w:val="00524954"/>
    <w:rsid w:val="005256FD"/>
    <w:rsid w:val="00526E4B"/>
    <w:rsid w:val="00527F25"/>
    <w:rsid w:val="005406F5"/>
    <w:rsid w:val="00551543"/>
    <w:rsid w:val="005521D4"/>
    <w:rsid w:val="00556196"/>
    <w:rsid w:val="00560A48"/>
    <w:rsid w:val="00562372"/>
    <w:rsid w:val="0057477E"/>
    <w:rsid w:val="005939E8"/>
    <w:rsid w:val="005B1E34"/>
    <w:rsid w:val="005B4B50"/>
    <w:rsid w:val="005B6990"/>
    <w:rsid w:val="005B70D3"/>
    <w:rsid w:val="005F0788"/>
    <w:rsid w:val="005F2D82"/>
    <w:rsid w:val="00600841"/>
    <w:rsid w:val="00607224"/>
    <w:rsid w:val="00652CB5"/>
    <w:rsid w:val="006556E0"/>
    <w:rsid w:val="00655F63"/>
    <w:rsid w:val="00660145"/>
    <w:rsid w:val="00667CEE"/>
    <w:rsid w:val="00677CEB"/>
    <w:rsid w:val="00685DCC"/>
    <w:rsid w:val="00695377"/>
    <w:rsid w:val="00697A03"/>
    <w:rsid w:val="006A5365"/>
    <w:rsid w:val="006A73C4"/>
    <w:rsid w:val="006B0415"/>
    <w:rsid w:val="006C413B"/>
    <w:rsid w:val="006F3EA6"/>
    <w:rsid w:val="0070021F"/>
    <w:rsid w:val="007017AD"/>
    <w:rsid w:val="00762FB1"/>
    <w:rsid w:val="00767E7B"/>
    <w:rsid w:val="007740A7"/>
    <w:rsid w:val="0077560C"/>
    <w:rsid w:val="0078400D"/>
    <w:rsid w:val="0078637D"/>
    <w:rsid w:val="007866BE"/>
    <w:rsid w:val="00790AAA"/>
    <w:rsid w:val="00791568"/>
    <w:rsid w:val="007A3F9F"/>
    <w:rsid w:val="007A4F91"/>
    <w:rsid w:val="007C3C1A"/>
    <w:rsid w:val="007C76B7"/>
    <w:rsid w:val="007E3EA0"/>
    <w:rsid w:val="007E64A9"/>
    <w:rsid w:val="007E784B"/>
    <w:rsid w:val="007F59FE"/>
    <w:rsid w:val="00800C1F"/>
    <w:rsid w:val="008055BD"/>
    <w:rsid w:val="00840250"/>
    <w:rsid w:val="00842F01"/>
    <w:rsid w:val="0086043B"/>
    <w:rsid w:val="008637CD"/>
    <w:rsid w:val="00863FE3"/>
    <w:rsid w:val="00865A83"/>
    <w:rsid w:val="00867F4A"/>
    <w:rsid w:val="00875C36"/>
    <w:rsid w:val="008818D8"/>
    <w:rsid w:val="0089157F"/>
    <w:rsid w:val="00892926"/>
    <w:rsid w:val="008929D8"/>
    <w:rsid w:val="008953B9"/>
    <w:rsid w:val="008A533F"/>
    <w:rsid w:val="008A55C7"/>
    <w:rsid w:val="008B38F3"/>
    <w:rsid w:val="008C43BA"/>
    <w:rsid w:val="008F07E4"/>
    <w:rsid w:val="008F28A3"/>
    <w:rsid w:val="00923EF8"/>
    <w:rsid w:val="00941433"/>
    <w:rsid w:val="00941491"/>
    <w:rsid w:val="00942866"/>
    <w:rsid w:val="009453D4"/>
    <w:rsid w:val="00954F19"/>
    <w:rsid w:val="00976995"/>
    <w:rsid w:val="00980000"/>
    <w:rsid w:val="00981DB3"/>
    <w:rsid w:val="00990696"/>
    <w:rsid w:val="009963B9"/>
    <w:rsid w:val="00996480"/>
    <w:rsid w:val="009A3199"/>
    <w:rsid w:val="009A5776"/>
    <w:rsid w:val="009B3E97"/>
    <w:rsid w:val="009B65D3"/>
    <w:rsid w:val="009E40AD"/>
    <w:rsid w:val="009E57FE"/>
    <w:rsid w:val="009F7474"/>
    <w:rsid w:val="00A0728E"/>
    <w:rsid w:val="00A1053B"/>
    <w:rsid w:val="00A23A21"/>
    <w:rsid w:val="00A60075"/>
    <w:rsid w:val="00A600CC"/>
    <w:rsid w:val="00A64767"/>
    <w:rsid w:val="00A843C1"/>
    <w:rsid w:val="00A93A4B"/>
    <w:rsid w:val="00A97BDD"/>
    <w:rsid w:val="00AA19C4"/>
    <w:rsid w:val="00AC2895"/>
    <w:rsid w:val="00AE2F29"/>
    <w:rsid w:val="00AF0D76"/>
    <w:rsid w:val="00AF27C4"/>
    <w:rsid w:val="00B0139F"/>
    <w:rsid w:val="00B06BB1"/>
    <w:rsid w:val="00B1204F"/>
    <w:rsid w:val="00B168E0"/>
    <w:rsid w:val="00B16DFE"/>
    <w:rsid w:val="00B25C4E"/>
    <w:rsid w:val="00B33018"/>
    <w:rsid w:val="00B575BE"/>
    <w:rsid w:val="00B62D31"/>
    <w:rsid w:val="00B735E1"/>
    <w:rsid w:val="00B8419F"/>
    <w:rsid w:val="00BB7180"/>
    <w:rsid w:val="00BB7758"/>
    <w:rsid w:val="00BC7F68"/>
    <w:rsid w:val="00BD3945"/>
    <w:rsid w:val="00BE140F"/>
    <w:rsid w:val="00C072BE"/>
    <w:rsid w:val="00C33228"/>
    <w:rsid w:val="00C563FB"/>
    <w:rsid w:val="00C578A2"/>
    <w:rsid w:val="00C8082F"/>
    <w:rsid w:val="00C84343"/>
    <w:rsid w:val="00C9039C"/>
    <w:rsid w:val="00C9272F"/>
    <w:rsid w:val="00CA4CB9"/>
    <w:rsid w:val="00CB6672"/>
    <w:rsid w:val="00CC703B"/>
    <w:rsid w:val="00CD2258"/>
    <w:rsid w:val="00CD4AB8"/>
    <w:rsid w:val="00CE7115"/>
    <w:rsid w:val="00CF3EEE"/>
    <w:rsid w:val="00D00D49"/>
    <w:rsid w:val="00D050C5"/>
    <w:rsid w:val="00D516C7"/>
    <w:rsid w:val="00D5622A"/>
    <w:rsid w:val="00D823B6"/>
    <w:rsid w:val="00D907A6"/>
    <w:rsid w:val="00D9088D"/>
    <w:rsid w:val="00DB40C8"/>
    <w:rsid w:val="00DC1BEA"/>
    <w:rsid w:val="00DE0A88"/>
    <w:rsid w:val="00DE5E2C"/>
    <w:rsid w:val="00DF1B3D"/>
    <w:rsid w:val="00E028E3"/>
    <w:rsid w:val="00E149E7"/>
    <w:rsid w:val="00E42B66"/>
    <w:rsid w:val="00E43954"/>
    <w:rsid w:val="00E45735"/>
    <w:rsid w:val="00E51500"/>
    <w:rsid w:val="00E555F2"/>
    <w:rsid w:val="00E63D05"/>
    <w:rsid w:val="00E65B42"/>
    <w:rsid w:val="00E65F46"/>
    <w:rsid w:val="00E77F00"/>
    <w:rsid w:val="00E90592"/>
    <w:rsid w:val="00E94C40"/>
    <w:rsid w:val="00EA45B1"/>
    <w:rsid w:val="00EA72CB"/>
    <w:rsid w:val="00ED1640"/>
    <w:rsid w:val="00ED35D7"/>
    <w:rsid w:val="00F03CC5"/>
    <w:rsid w:val="00F1204E"/>
    <w:rsid w:val="00F267FB"/>
    <w:rsid w:val="00F340B6"/>
    <w:rsid w:val="00F65579"/>
    <w:rsid w:val="00F65C8C"/>
    <w:rsid w:val="00F6792B"/>
    <w:rsid w:val="00F71D9F"/>
    <w:rsid w:val="00F76E68"/>
    <w:rsid w:val="00F77A4D"/>
    <w:rsid w:val="00F82584"/>
    <w:rsid w:val="00F93A59"/>
    <w:rsid w:val="00F94050"/>
    <w:rsid w:val="00F96339"/>
    <w:rsid w:val="00FB593A"/>
    <w:rsid w:val="00FC7209"/>
    <w:rsid w:val="00FD24C5"/>
    <w:rsid w:val="00FD7125"/>
    <w:rsid w:val="00FE0140"/>
    <w:rsid w:val="00FE5F0F"/>
    <w:rsid w:val="00FE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1BEB37"/>
  <w15:docId w15:val="{350053CA-737D-4BD7-B3EF-2B326389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B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87B9F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ascii="Century" w:eastAsia="ＭＳ 明朝" w:hAnsi="Century" w:cs="ＭＳ 明朝"/>
      <w:spacing w:val="-2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76E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6E68"/>
  </w:style>
  <w:style w:type="paragraph" w:styleId="a6">
    <w:name w:val="footer"/>
    <w:basedOn w:val="a"/>
    <w:link w:val="a7"/>
    <w:uiPriority w:val="99"/>
    <w:unhideWhenUsed/>
    <w:rsid w:val="00F76E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6E68"/>
  </w:style>
  <w:style w:type="table" w:styleId="a8">
    <w:name w:val="Table Grid"/>
    <w:basedOn w:val="a1"/>
    <w:uiPriority w:val="59"/>
    <w:rsid w:val="00923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017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" TargetMode="Externa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2202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midori01</dc:creator>
  <cp:keywords/>
  <dc:description/>
  <cp:lastModifiedBy>m070755</cp:lastModifiedBy>
  <cp:revision>16</cp:revision>
  <cp:lastPrinted>2026-05-12T01:26:00Z</cp:lastPrinted>
  <dcterms:created xsi:type="dcterms:W3CDTF">2026-05-03T05:30:00Z</dcterms:created>
  <dcterms:modified xsi:type="dcterms:W3CDTF">2026-05-20T01:31:00Z</dcterms:modified>
</cp:coreProperties>
</file>